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10632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875"/>
        <w:gridCol w:w="5071"/>
      </w:tblGrid>
      <w:tr w:rsidR="00B91CEB" w:rsidRPr="00E92C5C" w14:paraId="0687EB64" w14:textId="77777777" w:rsidTr="003F5577">
        <w:trPr>
          <w:trHeight w:val="567"/>
        </w:trPr>
        <w:tc>
          <w:tcPr>
            <w:tcW w:w="10632" w:type="dxa"/>
            <w:gridSpan w:val="3"/>
            <w:shd w:val="clear" w:color="auto" w:fill="AEAAAA" w:themeFill="background2" w:themeFillShade="BF"/>
            <w:vAlign w:val="center"/>
          </w:tcPr>
          <w:p w14:paraId="4A85B545" w14:textId="2C1B0E51" w:rsidR="00B91CEB" w:rsidRPr="00E92C5C" w:rsidRDefault="00FF2ACF" w:rsidP="00D07BE6">
            <w:pPr>
              <w:jc w:val="center"/>
              <w:rPr>
                <w:rFonts w:ascii="Lato" w:hAnsi="Lato"/>
                <w:sz w:val="32"/>
                <w:szCs w:val="32"/>
              </w:rPr>
            </w:pPr>
            <w:r w:rsidRPr="00E92C5C">
              <w:rPr>
                <w:rFonts w:ascii="Lato" w:hAnsi="Lato"/>
                <w:sz w:val="32"/>
                <w:szCs w:val="32"/>
              </w:rPr>
              <w:t>Bestelformulier Het Vleesgegroet Feestdagen 202</w:t>
            </w:r>
            <w:r w:rsidR="006655ED">
              <w:rPr>
                <w:rFonts w:ascii="Lato" w:hAnsi="Lato"/>
                <w:sz w:val="32"/>
                <w:szCs w:val="32"/>
              </w:rPr>
              <w:t>5</w:t>
            </w:r>
          </w:p>
        </w:tc>
      </w:tr>
      <w:tr w:rsidR="00565FD5" w:rsidRPr="00E92C5C" w14:paraId="6A0A0AC2" w14:textId="374AA230" w:rsidTr="00A45F3F">
        <w:tc>
          <w:tcPr>
            <w:tcW w:w="10632" w:type="dxa"/>
            <w:gridSpan w:val="3"/>
            <w:shd w:val="clear" w:color="auto" w:fill="D9D9D9" w:themeFill="background1" w:themeFillShade="D9"/>
            <w:vAlign w:val="center"/>
          </w:tcPr>
          <w:p w14:paraId="453CD6F7" w14:textId="7DE5B1EB" w:rsidR="00565FD5" w:rsidRPr="00E92C5C" w:rsidRDefault="00565FD5" w:rsidP="00A45F3F">
            <w:pPr>
              <w:jc w:val="center"/>
              <w:rPr>
                <w:rFonts w:ascii="Lato" w:hAnsi="Lato" w:cstheme="minorHAnsi"/>
                <w:b/>
                <w:bCs/>
                <w:sz w:val="20"/>
                <w:szCs w:val="20"/>
              </w:rPr>
            </w:pPr>
            <w:r w:rsidRPr="00A45F3F">
              <w:rPr>
                <w:rFonts w:ascii="Lato" w:hAnsi="Lato" w:cstheme="minorHAnsi"/>
                <w:sz w:val="22"/>
                <w:szCs w:val="22"/>
              </w:rPr>
              <w:t>Vul aub al uw gegevens in, zodat wij u terug kunnen contacteren in geval van bijkomende vragen.</w:t>
            </w:r>
          </w:p>
        </w:tc>
      </w:tr>
      <w:tr w:rsidR="002E1142" w:rsidRPr="00E92C5C" w14:paraId="51AAD19A" w14:textId="77777777" w:rsidTr="003C3EA7">
        <w:tc>
          <w:tcPr>
            <w:tcW w:w="10632" w:type="dxa"/>
            <w:gridSpan w:val="3"/>
            <w:vAlign w:val="bottom"/>
          </w:tcPr>
          <w:p w14:paraId="55DE713B" w14:textId="602D1A24" w:rsidR="002E1142" w:rsidRPr="000A48BB" w:rsidRDefault="002E1142" w:rsidP="00306370">
            <w:pPr>
              <w:spacing w:line="360" w:lineRule="auto"/>
              <w:rPr>
                <w:rFonts w:ascii="Lato" w:hAnsi="Lato" w:cstheme="minorHAnsi"/>
                <w:b/>
                <w:bCs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Naam en voornaam</w:t>
            </w:r>
            <w:r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</w:tr>
      <w:tr w:rsidR="00405A00" w:rsidRPr="00E92C5C" w14:paraId="41C47748" w14:textId="3487E584" w:rsidTr="00807CE9">
        <w:tc>
          <w:tcPr>
            <w:tcW w:w="5561" w:type="dxa"/>
            <w:gridSpan w:val="2"/>
            <w:tcBorders>
              <w:right w:val="single" w:sz="4" w:space="0" w:color="auto"/>
            </w:tcBorders>
            <w:vAlign w:val="bottom"/>
          </w:tcPr>
          <w:p w14:paraId="7A8E579F" w14:textId="2F00B63D" w:rsidR="00405A00" w:rsidRPr="00EC6240" w:rsidRDefault="00000000" w:rsidP="00306370">
            <w:pPr>
              <w:spacing w:line="360" w:lineRule="auto"/>
              <w:rPr>
                <w:rFonts w:ascii="Lato" w:hAnsi="Lato" w:cstheme="minorHAnsi"/>
                <w:b/>
                <w:bCs/>
                <w:sz w:val="20"/>
                <w:szCs w:val="20"/>
                <w:lang w:val="en-US"/>
              </w:rPr>
            </w:pPr>
            <w:sdt>
              <w:sdtPr>
                <w:rPr>
                  <w:rFonts w:ascii="Lato" w:hAnsi="Lato" w:cstheme="minorHAnsi"/>
                  <w:sz w:val="20"/>
                  <w:szCs w:val="20"/>
                </w:rPr>
                <w:id w:val="639315362"/>
                <w:placeholder>
                  <w:docPart w:val="658F9E6FC8A44E0E9C5E51AAD5AB7333"/>
                </w:placeholder>
                <w:temporary/>
                <w:showingPlcHdr/>
                <w15:appearance w15:val="hidden"/>
              </w:sdtPr>
              <w:sdtContent>
                <w:r w:rsidR="00405A00" w:rsidRPr="0097002C">
                  <w:rPr>
                    <w:rFonts w:ascii="Lato" w:hAnsi="Lato" w:cstheme="minorHAnsi"/>
                    <w:sz w:val="20"/>
                    <w:szCs w:val="20"/>
                    <w:lang w:val="en-US" w:bidi="nl-NL"/>
                  </w:rPr>
                  <w:t>E-mailadres</w:t>
                </w:r>
              </w:sdtContent>
            </w:sdt>
            <w:r w:rsidR="00405A00" w:rsidRPr="0097002C">
              <w:rPr>
                <w:rFonts w:ascii="Lato" w:hAnsi="Lato" w:cstheme="minorHAns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071" w:type="dxa"/>
            <w:tcBorders>
              <w:left w:val="single" w:sz="4" w:space="0" w:color="auto"/>
            </w:tcBorders>
            <w:vAlign w:val="bottom"/>
          </w:tcPr>
          <w:p w14:paraId="5C7CBB1D" w14:textId="05C98C89" w:rsidR="00405A00" w:rsidRPr="0069573B" w:rsidRDefault="00000000" w:rsidP="00306370">
            <w:pPr>
              <w:spacing w:line="360" w:lineRule="auto"/>
              <w:rPr>
                <w:rFonts w:ascii="Lato" w:hAnsi="Lato" w:cstheme="minorHAnsi"/>
                <w:b/>
                <w:bCs/>
                <w:sz w:val="20"/>
                <w:szCs w:val="20"/>
              </w:rPr>
            </w:pPr>
            <w:sdt>
              <w:sdtPr>
                <w:rPr>
                  <w:rFonts w:ascii="Lato" w:hAnsi="Lato" w:cstheme="minorHAnsi"/>
                  <w:sz w:val="20"/>
                  <w:szCs w:val="20"/>
                </w:rPr>
                <w:id w:val="1692185716"/>
                <w:placeholder>
                  <w:docPart w:val="7BB3C4F0EDB04095865A39D5D3AF604F"/>
                </w:placeholder>
                <w:temporary/>
                <w:showingPlcHdr/>
                <w15:appearance w15:val="hidden"/>
              </w:sdtPr>
              <w:sdtContent>
                <w:r w:rsidR="00405A00" w:rsidRPr="00E92C5C">
                  <w:rPr>
                    <w:rFonts w:ascii="Lato" w:hAnsi="Lato" w:cstheme="minorHAnsi"/>
                    <w:sz w:val="20"/>
                    <w:szCs w:val="20"/>
                    <w:lang w:bidi="nl-NL"/>
                  </w:rPr>
                  <w:t>Telefoon</w:t>
                </w:r>
              </w:sdtContent>
            </w:sdt>
            <w:r w:rsidR="00EC6240">
              <w:rPr>
                <w:rFonts w:ascii="Lato" w:hAnsi="Lato" w:cstheme="minorHAnsi"/>
                <w:sz w:val="20"/>
                <w:szCs w:val="20"/>
              </w:rPr>
              <w:t xml:space="preserve"> </w:t>
            </w:r>
            <w:r w:rsidR="00EC6240">
              <w:rPr>
                <w:rFonts w:ascii="Lato" w:hAnsi="Lato" w:cstheme="minorHAnsi"/>
                <w:b/>
                <w:bCs/>
                <w:sz w:val="20"/>
                <w:szCs w:val="20"/>
              </w:rPr>
              <w:t xml:space="preserve"> </w:t>
            </w:r>
            <w:r w:rsidR="0069573B">
              <w:rPr>
                <w:rFonts w:ascii="Lato" w:hAnsi="Lato" w:cstheme="minorHAnsi"/>
                <w:sz w:val="20"/>
                <w:szCs w:val="20"/>
              </w:rPr>
              <w:t xml:space="preserve"> </w:t>
            </w:r>
            <w:r w:rsidR="0069573B">
              <w:rPr>
                <w:rFonts w:ascii="Lato" w:hAnsi="Lato" w:cs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05A00" w:rsidRPr="00E92C5C" w14:paraId="69ECF8B6" w14:textId="77777777" w:rsidTr="00AF7BD5">
        <w:sdt>
          <w:sdtPr>
            <w:rPr>
              <w:rFonts w:ascii="Lato" w:hAnsi="Lato" w:cstheme="minorHAnsi"/>
              <w:sz w:val="20"/>
              <w:szCs w:val="20"/>
            </w:rPr>
            <w:id w:val="1062217057"/>
            <w:placeholder>
              <w:docPart w:val="DFD88C49375C47E0A0FBEAB22D6BBBC1"/>
            </w:placeholder>
            <w:temporary/>
            <w:showingPlcHdr/>
            <w15:appearance w15:val="hidden"/>
          </w:sdtPr>
          <w:sdtContent>
            <w:tc>
              <w:tcPr>
                <w:tcW w:w="10632" w:type="dxa"/>
                <w:gridSpan w:val="3"/>
                <w:vAlign w:val="bottom"/>
              </w:tcPr>
              <w:p w14:paraId="6CD2B169" w14:textId="0AD6D063" w:rsidR="00405A00" w:rsidRPr="00E92C5C" w:rsidRDefault="00405A00" w:rsidP="00306370">
                <w:pPr>
                  <w:spacing w:line="360" w:lineRule="auto"/>
                  <w:rPr>
                    <w:rFonts w:ascii="Lato" w:hAnsi="Lato" w:cstheme="minorHAnsi"/>
                    <w:b/>
                    <w:bCs/>
                    <w:sz w:val="20"/>
                    <w:szCs w:val="20"/>
                  </w:rPr>
                </w:pPr>
                <w:r w:rsidRPr="00E92C5C">
                  <w:rPr>
                    <w:rFonts w:ascii="Lato" w:hAnsi="Lato" w:cstheme="minorHAnsi"/>
                    <w:sz w:val="20"/>
                    <w:szCs w:val="20"/>
                    <w:lang w:bidi="nl-NL"/>
                  </w:rPr>
                  <w:t>Adres</w:t>
                </w:r>
              </w:p>
            </w:tc>
          </w:sdtContent>
        </w:sdt>
      </w:tr>
      <w:tr w:rsidR="002A4ED5" w:rsidRPr="00E92C5C" w14:paraId="098FCF38" w14:textId="77777777" w:rsidTr="002F1B51">
        <w:tc>
          <w:tcPr>
            <w:tcW w:w="3686" w:type="dxa"/>
            <w:vAlign w:val="bottom"/>
          </w:tcPr>
          <w:p w14:paraId="430E49CA" w14:textId="7F954AF5" w:rsidR="002A4ED5" w:rsidRPr="00E92C5C" w:rsidRDefault="006E2B5C" w:rsidP="002A4ED5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Gewenste </w:t>
            </w:r>
            <w:r w:rsidR="002F1B51">
              <w:rPr>
                <w:rFonts w:ascii="Lato" w:hAnsi="Lato" w:cstheme="minorHAnsi"/>
                <w:sz w:val="20"/>
                <w:szCs w:val="20"/>
              </w:rPr>
              <w:t>Datum voor bestelling</w:t>
            </w:r>
          </w:p>
        </w:tc>
        <w:tc>
          <w:tcPr>
            <w:tcW w:w="6946" w:type="dxa"/>
            <w:gridSpan w:val="2"/>
            <w:vAlign w:val="bottom"/>
          </w:tcPr>
          <w:p w14:paraId="1631A4E6" w14:textId="3591A200" w:rsidR="002A4ED5" w:rsidRPr="00E92C5C" w:rsidRDefault="00A45F3F" w:rsidP="000A05DD">
            <w:pPr>
              <w:rPr>
                <w:rFonts w:ascii="Lato" w:hAnsi="Lato" w:cstheme="minorHAnsi"/>
                <w:b/>
                <w:bCs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........</w:t>
            </w:r>
            <w:r w:rsidR="00444D51" w:rsidRPr="000A05DD">
              <w:rPr>
                <w:rFonts w:ascii="Lato" w:hAnsi="Lato" w:cstheme="minorHAnsi"/>
                <w:sz w:val="20"/>
                <w:szCs w:val="20"/>
              </w:rPr>
              <w:t>....../..</w:t>
            </w:r>
            <w:r>
              <w:rPr>
                <w:rFonts w:ascii="Lato" w:hAnsi="Lato" w:cstheme="minorHAnsi"/>
                <w:sz w:val="20"/>
                <w:szCs w:val="20"/>
              </w:rPr>
              <w:t>......</w:t>
            </w:r>
            <w:r w:rsidR="00444D51" w:rsidRPr="000A05DD">
              <w:rPr>
                <w:rFonts w:ascii="Lato" w:hAnsi="Lato" w:cstheme="minorHAnsi"/>
                <w:sz w:val="20"/>
                <w:szCs w:val="20"/>
              </w:rPr>
              <w:t>......../..........</w:t>
            </w:r>
          </w:p>
        </w:tc>
      </w:tr>
      <w:tr w:rsidR="0097002C" w:rsidRPr="00E92C5C" w14:paraId="1F150793" w14:textId="77777777" w:rsidTr="002F1B51">
        <w:tc>
          <w:tcPr>
            <w:tcW w:w="3686" w:type="dxa"/>
            <w:vAlign w:val="bottom"/>
          </w:tcPr>
          <w:p w14:paraId="2C44D2B4" w14:textId="77777777" w:rsidR="0097002C" w:rsidRDefault="0097002C" w:rsidP="002A4ED5">
            <w:pPr>
              <w:rPr>
                <w:rFonts w:ascii="Lato" w:hAnsi="Lato" w:cstheme="minorHAnsi"/>
                <w:sz w:val="20"/>
                <w:szCs w:val="20"/>
              </w:rPr>
            </w:pPr>
          </w:p>
        </w:tc>
        <w:tc>
          <w:tcPr>
            <w:tcW w:w="6946" w:type="dxa"/>
            <w:gridSpan w:val="2"/>
            <w:vAlign w:val="bottom"/>
          </w:tcPr>
          <w:p w14:paraId="675410CA" w14:textId="77777777" w:rsidR="0097002C" w:rsidRDefault="0097002C" w:rsidP="000A05DD">
            <w:pPr>
              <w:rPr>
                <w:rFonts w:ascii="Lato" w:hAnsi="Lato" w:cstheme="minorHAnsi"/>
                <w:sz w:val="20"/>
                <w:szCs w:val="20"/>
              </w:rPr>
            </w:pPr>
          </w:p>
        </w:tc>
      </w:tr>
    </w:tbl>
    <w:p w14:paraId="683D3DF0" w14:textId="77777777" w:rsidR="003A27A9" w:rsidRPr="00E92C5C" w:rsidRDefault="003A27A9" w:rsidP="00562601">
      <w:pPr>
        <w:pStyle w:val="Geenafstand"/>
        <w:rPr>
          <w:rFonts w:ascii="Lato" w:hAnsi="Lato" w:cstheme="minorHAnsi"/>
          <w:sz w:val="20"/>
          <w:szCs w:val="20"/>
        </w:rPr>
      </w:pPr>
    </w:p>
    <w:tbl>
      <w:tblPr>
        <w:tblW w:w="5081" w:type="pct"/>
        <w:tblLayout w:type="fixed"/>
        <w:tblLook w:val="04A0" w:firstRow="1" w:lastRow="0" w:firstColumn="1" w:lastColumn="0" w:noHBand="0" w:noVBand="1"/>
      </w:tblPr>
      <w:tblGrid>
        <w:gridCol w:w="3826"/>
        <w:gridCol w:w="1841"/>
        <w:gridCol w:w="1418"/>
        <w:gridCol w:w="3544"/>
      </w:tblGrid>
      <w:tr w:rsidR="00D07BE6" w:rsidRPr="00E92C5C" w14:paraId="51D69094" w14:textId="77777777" w:rsidTr="00BC1356">
        <w:trPr>
          <w:trHeight w:val="563"/>
          <w:tblHeader/>
        </w:trPr>
        <w:tc>
          <w:tcPr>
            <w:tcW w:w="180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EAAAA" w:themeFill="background2" w:themeFillShade="BF"/>
            <w:vAlign w:val="center"/>
          </w:tcPr>
          <w:p w14:paraId="6F35E2A0" w14:textId="247338F0" w:rsidR="00D07BE6" w:rsidRPr="00E92C5C" w:rsidRDefault="00D07BE6" w:rsidP="002F77FA">
            <w:pPr>
              <w:pStyle w:val="Tabelkopteksten"/>
              <w:spacing w:line="240" w:lineRule="auto"/>
              <w:rPr>
                <w:rFonts w:ascii="Lato" w:hAnsi="Lato"/>
                <w:sz w:val="20"/>
                <w:szCs w:val="20"/>
              </w:rPr>
            </w:pPr>
            <w:r w:rsidRPr="00E92C5C">
              <w:rPr>
                <w:rFonts w:ascii="Lato" w:hAnsi="Lato"/>
                <w:sz w:val="20"/>
                <w:szCs w:val="20"/>
              </w:rPr>
              <w:t>Uw keuze</w:t>
            </w:r>
          </w:p>
        </w:tc>
        <w:tc>
          <w:tcPr>
            <w:tcW w:w="86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EAAAA" w:themeFill="background2" w:themeFillShade="BF"/>
            <w:vAlign w:val="center"/>
          </w:tcPr>
          <w:p w14:paraId="6D6D38BE" w14:textId="305D3FC1" w:rsidR="00D07BE6" w:rsidRPr="00E92C5C" w:rsidRDefault="00D07BE6" w:rsidP="00D07BE6">
            <w:pPr>
              <w:pStyle w:val="Tabelkopteksten"/>
              <w:spacing w:line="240" w:lineRule="auto"/>
              <w:rPr>
                <w:rFonts w:ascii="Lato" w:hAnsi="Lato"/>
                <w:sz w:val="20"/>
                <w:szCs w:val="20"/>
              </w:rPr>
            </w:pPr>
            <w:r w:rsidRPr="00E92C5C">
              <w:rPr>
                <w:rFonts w:ascii="Lato" w:hAnsi="Lato"/>
                <w:sz w:val="20"/>
                <w:szCs w:val="20"/>
              </w:rPr>
              <w:t>Hoeveelheid</w:t>
            </w:r>
          </w:p>
        </w:tc>
        <w:tc>
          <w:tcPr>
            <w:tcW w:w="66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EAAAA" w:themeFill="background2" w:themeFillShade="BF"/>
            <w:vAlign w:val="center"/>
          </w:tcPr>
          <w:p w14:paraId="014413CF" w14:textId="5F18B391" w:rsidR="00D07BE6" w:rsidRPr="00E92C5C" w:rsidRDefault="00D07BE6" w:rsidP="002F77FA">
            <w:pPr>
              <w:pStyle w:val="Tabelkopteksten"/>
              <w:spacing w:line="240" w:lineRule="auto"/>
              <w:rPr>
                <w:rFonts w:ascii="Lato" w:hAnsi="Lato"/>
                <w:sz w:val="20"/>
                <w:szCs w:val="20"/>
              </w:rPr>
            </w:pPr>
            <w:r w:rsidRPr="00E92C5C">
              <w:rPr>
                <w:rFonts w:ascii="Lato" w:hAnsi="Lato"/>
                <w:sz w:val="20"/>
                <w:szCs w:val="20"/>
              </w:rPr>
              <w:t>Prijs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EAAAA" w:themeFill="background2" w:themeFillShade="BF"/>
            <w:vAlign w:val="center"/>
          </w:tcPr>
          <w:p w14:paraId="2BB88D18" w14:textId="1A4D1A60" w:rsidR="00D07BE6" w:rsidRPr="00E92C5C" w:rsidRDefault="00D07BE6" w:rsidP="00D07BE6">
            <w:pPr>
              <w:pStyle w:val="Tabelkopteksten"/>
              <w:spacing w:line="240" w:lineRule="auto"/>
              <w:jc w:val="left"/>
              <w:rPr>
                <w:rFonts w:ascii="Lato" w:hAnsi="Lato"/>
                <w:sz w:val="20"/>
                <w:szCs w:val="20"/>
              </w:rPr>
            </w:pPr>
            <w:r w:rsidRPr="00E92C5C">
              <w:rPr>
                <w:rFonts w:ascii="Lato" w:hAnsi="Lato"/>
                <w:sz w:val="20"/>
                <w:szCs w:val="20"/>
              </w:rPr>
              <w:t>Aantal</w:t>
            </w:r>
          </w:p>
        </w:tc>
      </w:tr>
      <w:tr w:rsidR="00AE0172" w:rsidRPr="00E92C5C" w14:paraId="2DD546D5" w14:textId="77777777" w:rsidTr="00444076">
        <w:tc>
          <w:tcPr>
            <w:tcW w:w="5000" w:type="pct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14:paraId="25A77244" w14:textId="6A09DAAA" w:rsidR="00AE0172" w:rsidRPr="00E92C5C" w:rsidRDefault="00AE0172" w:rsidP="002A4ED5">
            <w:pPr>
              <w:rPr>
                <w:rFonts w:ascii="Lato" w:hAnsi="Lato" w:cstheme="minorHAnsi"/>
                <w:sz w:val="20"/>
                <w:szCs w:val="20"/>
                <w:highlight w:val="yellow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Startertjes</w:t>
            </w:r>
            <w:r w:rsidR="00F42437">
              <w:rPr>
                <w:rFonts w:ascii="Lato" w:hAnsi="Lato" w:cstheme="minorHAnsi"/>
                <w:sz w:val="20"/>
                <w:szCs w:val="20"/>
              </w:rPr>
              <w:br/>
            </w:r>
          </w:p>
        </w:tc>
      </w:tr>
      <w:tr w:rsidR="00FE6CDC" w:rsidRPr="00E92C5C" w14:paraId="1C861524" w14:textId="77777777" w:rsidTr="00444076">
        <w:trPr>
          <w:trHeight w:val="440"/>
        </w:trPr>
        <w:tc>
          <w:tcPr>
            <w:tcW w:w="18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4ACDBE" w14:textId="5AF50D0D" w:rsidR="00FE6CDC" w:rsidRPr="00E92C5C" w:rsidRDefault="00FE6CDC" w:rsidP="002A4ED5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Bladerdeeg</w:t>
            </w:r>
            <w:r w:rsidR="001831AB">
              <w:rPr>
                <w:rFonts w:ascii="Lato" w:hAnsi="Lato" w:cstheme="minorHAnsi"/>
                <w:sz w:val="20"/>
                <w:szCs w:val="20"/>
              </w:rPr>
              <w:t>hapje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kaas en ham</w:t>
            </w:r>
          </w:p>
        </w:tc>
        <w:tc>
          <w:tcPr>
            <w:tcW w:w="8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C3FF7D" w14:textId="09D77C3E" w:rsidR="00FE6CDC" w:rsidRPr="00E92C5C" w:rsidRDefault="00FE6CDC" w:rsidP="002A4ED5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10 stuks</w:t>
            </w:r>
          </w:p>
        </w:tc>
        <w:tc>
          <w:tcPr>
            <w:tcW w:w="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2D35DA" w14:textId="640DDF33" w:rsidR="00FE6CDC" w:rsidRPr="00E92C5C" w:rsidRDefault="006C3767" w:rsidP="0085092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 € </w:t>
            </w:r>
            <w:r w:rsidR="00FE6CDC" w:rsidRPr="00E92C5C">
              <w:rPr>
                <w:rFonts w:ascii="Lato" w:hAnsi="Lato" w:cstheme="minorHAnsi"/>
                <w:sz w:val="20"/>
                <w:szCs w:val="20"/>
              </w:rPr>
              <w:t>9.5</w:t>
            </w:r>
            <w:r w:rsidR="0022278F">
              <w:rPr>
                <w:rFonts w:ascii="Lato" w:hAnsi="Lato" w:cstheme="minorHAnsi"/>
                <w:sz w:val="20"/>
                <w:szCs w:val="20"/>
              </w:rPr>
              <w:t>0</w:t>
            </w:r>
            <w:r w:rsidR="00FE6CDC"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77C50F" w14:textId="18B83CBC" w:rsidR="00FE6CDC" w:rsidRPr="00E92C5C" w:rsidRDefault="001A5D21" w:rsidP="002A4ED5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10</w:t>
            </w:r>
            <w:r w:rsidR="004D3DB2">
              <w:rPr>
                <w:rFonts w:ascii="Lato" w:hAnsi="Lato" w:cstheme="minorHAnsi"/>
                <w:sz w:val="20"/>
                <w:szCs w:val="20"/>
              </w:rPr>
              <w:t>x</w:t>
            </w:r>
          </w:p>
        </w:tc>
      </w:tr>
      <w:tr w:rsidR="00FE6CDC" w:rsidRPr="00E92C5C" w14:paraId="694697A6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ACC47D" w14:textId="5AB35A29" w:rsidR="00FE6CDC" w:rsidRPr="00E92C5C" w:rsidRDefault="00FE6CDC" w:rsidP="00BA2213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Bladerdeeg</w:t>
            </w:r>
            <w:r w:rsidR="001831AB">
              <w:rPr>
                <w:rFonts w:ascii="Lato" w:hAnsi="Lato" w:cstheme="minorHAnsi"/>
                <w:sz w:val="20"/>
                <w:szCs w:val="20"/>
              </w:rPr>
              <w:t>hapje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videe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FAAE0D" w14:textId="094ABC0C" w:rsidR="00FE6CDC" w:rsidRPr="00E92C5C" w:rsidRDefault="00FE6CDC" w:rsidP="00BA2213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10 stuks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F3FCDD" w14:textId="033883C5" w:rsidR="00FE6CDC" w:rsidRPr="00E92C5C" w:rsidRDefault="006C3767" w:rsidP="0085092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 € </w:t>
            </w:r>
            <w:r w:rsidR="00FE6CDC" w:rsidRPr="00E92C5C">
              <w:rPr>
                <w:rFonts w:ascii="Lato" w:hAnsi="Lato" w:cstheme="minorHAnsi"/>
                <w:sz w:val="20"/>
                <w:szCs w:val="20"/>
              </w:rPr>
              <w:t>9.5</w:t>
            </w:r>
            <w:r w:rsidR="0022278F">
              <w:rPr>
                <w:rFonts w:ascii="Lato" w:hAnsi="Lato" w:cstheme="minorHAnsi"/>
                <w:sz w:val="20"/>
                <w:szCs w:val="20"/>
              </w:rPr>
              <w:t>0</w:t>
            </w:r>
            <w:r w:rsidR="00FE6CDC"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38A9D1" w14:textId="74E054A8" w:rsidR="00FE6CDC" w:rsidRPr="00E92C5C" w:rsidRDefault="004D3DB2" w:rsidP="00BA2213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10x</w:t>
            </w:r>
          </w:p>
        </w:tc>
      </w:tr>
      <w:tr w:rsidR="00FE6CDC" w:rsidRPr="00E92C5C" w14:paraId="003CA67F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30D2D" w14:textId="53BE52B8" w:rsidR="00FE6CDC" w:rsidRPr="00E92C5C" w:rsidRDefault="00FE6CDC" w:rsidP="00BA2213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Bladerdeeg</w:t>
            </w:r>
            <w:r w:rsidR="001831AB">
              <w:rPr>
                <w:rFonts w:ascii="Lato" w:hAnsi="Lato" w:cstheme="minorHAnsi"/>
                <w:sz w:val="20"/>
                <w:szCs w:val="20"/>
              </w:rPr>
              <w:t>hapje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bolognaise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DD279A" w14:textId="131CD9DA" w:rsidR="00FE6CDC" w:rsidRPr="00E92C5C" w:rsidRDefault="00FE6CDC" w:rsidP="00BA2213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10 stuks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4517E3" w14:textId="2A23C0AF" w:rsidR="00FE6CDC" w:rsidRPr="00E92C5C" w:rsidRDefault="006C3767" w:rsidP="0085092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="00FE6CDC" w:rsidRPr="00E92C5C">
              <w:rPr>
                <w:rFonts w:ascii="Lato" w:hAnsi="Lato" w:cstheme="minorHAnsi"/>
                <w:sz w:val="20"/>
                <w:szCs w:val="20"/>
              </w:rPr>
              <w:t>9.5</w:t>
            </w:r>
            <w:r w:rsidR="0022278F">
              <w:rPr>
                <w:rFonts w:ascii="Lato" w:hAnsi="Lato" w:cstheme="minorHAnsi"/>
                <w:sz w:val="20"/>
                <w:szCs w:val="20"/>
              </w:rPr>
              <w:t>0</w:t>
            </w:r>
            <w:r w:rsidR="00FE6CDC"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B24140" w14:textId="4356E3EE" w:rsidR="00FE6CDC" w:rsidRPr="00E92C5C" w:rsidRDefault="004D3DB2" w:rsidP="00BA2213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10x</w:t>
            </w:r>
          </w:p>
        </w:tc>
      </w:tr>
      <w:tr w:rsidR="00FE6CDC" w:rsidRPr="00E92C5C" w14:paraId="439F6029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E7913C" w14:textId="3EDF3B1C" w:rsidR="00FE6CDC" w:rsidRPr="00E92C5C" w:rsidRDefault="001831AB" w:rsidP="00BA2213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Mini w</w:t>
            </w:r>
            <w:r w:rsidR="00FE6CDC" w:rsidRPr="00E92C5C">
              <w:rPr>
                <w:rFonts w:ascii="Lato" w:hAnsi="Lato" w:cstheme="minorHAnsi"/>
                <w:sz w:val="20"/>
                <w:szCs w:val="20"/>
              </w:rPr>
              <w:t>orstenbroodje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BB9B0A" w14:textId="54DE2A3B" w:rsidR="00FE6CDC" w:rsidRPr="00E92C5C" w:rsidRDefault="00FE6CDC" w:rsidP="00BA2213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10 stuks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37AC5F" w14:textId="38A3C22F" w:rsidR="00FE6CDC" w:rsidRPr="00E92C5C" w:rsidRDefault="006C3767" w:rsidP="0085092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="00FE6CDC" w:rsidRPr="00E92C5C">
              <w:rPr>
                <w:rFonts w:ascii="Lato" w:hAnsi="Lato" w:cstheme="minorHAnsi"/>
                <w:sz w:val="20"/>
                <w:szCs w:val="20"/>
              </w:rPr>
              <w:t>9.5</w:t>
            </w:r>
            <w:r w:rsidR="0022278F">
              <w:rPr>
                <w:rFonts w:ascii="Lato" w:hAnsi="Lato" w:cstheme="minorHAnsi"/>
                <w:sz w:val="20"/>
                <w:szCs w:val="20"/>
              </w:rPr>
              <w:t>0</w:t>
            </w:r>
            <w:r w:rsidR="00FE6CDC"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DC74E7" w14:textId="7FF1970D" w:rsidR="00FE6CDC" w:rsidRPr="00E92C5C" w:rsidRDefault="004D3DB2" w:rsidP="00BA2213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10x</w:t>
            </w:r>
          </w:p>
        </w:tc>
      </w:tr>
      <w:tr w:rsidR="00FE6CDC" w:rsidRPr="00E92C5C" w14:paraId="18A78021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333614" w14:textId="531DB32F" w:rsidR="00FE6CDC" w:rsidRPr="00E92C5C" w:rsidRDefault="00FE6CDC" w:rsidP="00BA2213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Mix</w:t>
            </w:r>
            <w:r w:rsidR="001831AB">
              <w:rPr>
                <w:rFonts w:ascii="Lato" w:hAnsi="Lato" w:cstheme="minorHAnsi"/>
                <w:sz w:val="20"/>
                <w:szCs w:val="20"/>
              </w:rPr>
              <w:t xml:space="preserve"> startertjes 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AE51C9" w14:textId="6A06EF73" w:rsidR="00FE6CDC" w:rsidRPr="00E92C5C" w:rsidRDefault="00FE6CDC" w:rsidP="00BA2213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10 stuks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8498E4" w14:textId="7D5D4FED" w:rsidR="00FE6CDC" w:rsidRPr="00E92C5C" w:rsidRDefault="006C3767" w:rsidP="0085092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 € </w:t>
            </w:r>
            <w:r w:rsidR="00FE6CDC" w:rsidRPr="00E92C5C">
              <w:rPr>
                <w:rFonts w:ascii="Lato" w:hAnsi="Lato" w:cstheme="minorHAnsi"/>
                <w:sz w:val="20"/>
                <w:szCs w:val="20"/>
              </w:rPr>
              <w:t>9.5</w:t>
            </w:r>
            <w:r w:rsidR="0022278F">
              <w:rPr>
                <w:rFonts w:ascii="Lato" w:hAnsi="Lato" w:cstheme="minorHAnsi"/>
                <w:sz w:val="20"/>
                <w:szCs w:val="20"/>
              </w:rPr>
              <w:t>0</w:t>
            </w:r>
            <w:r w:rsidR="00FE6CDC"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EA0285" w14:textId="54437850" w:rsidR="00FE6CDC" w:rsidRPr="00E92C5C" w:rsidRDefault="004D3DB2" w:rsidP="00BA2213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10x</w:t>
            </w:r>
          </w:p>
        </w:tc>
      </w:tr>
      <w:tr w:rsidR="00825BE0" w:rsidRPr="00E92C5C" w14:paraId="2823BB41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BCA576" w14:textId="12816C99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Kip</w:t>
            </w:r>
            <w:r>
              <w:rPr>
                <w:rFonts w:ascii="Lato" w:hAnsi="Lato" w:cstheme="minorHAnsi"/>
                <w:sz w:val="20"/>
                <w:szCs w:val="20"/>
              </w:rPr>
              <w:t xml:space="preserve"> Aperosticks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248240" w14:textId="0A2FF2F1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10 stuks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A597AF" w14:textId="6C87B45B" w:rsidR="00825BE0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 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12</w:t>
            </w:r>
            <w:r>
              <w:rPr>
                <w:rFonts w:ascii="Lato" w:hAnsi="Lato" w:cstheme="minorHAnsi"/>
                <w:sz w:val="20"/>
                <w:szCs w:val="20"/>
              </w:rPr>
              <w:t>.00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B8E486" w14:textId="2D1EF8BA" w:rsidR="00825BE0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10x</w:t>
            </w:r>
          </w:p>
        </w:tc>
      </w:tr>
      <w:tr w:rsidR="00825BE0" w:rsidRPr="00E92C5C" w14:paraId="4CBDA8AF" w14:textId="77777777" w:rsidTr="00E801C4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3AFFBEA" w14:textId="66B580A1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Tapasschotel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15FFFC5" w14:textId="5C14954D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Vanaf 4 pers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AE41883" w14:textId="1CB0A2A3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17.9</w:t>
            </w:r>
            <w:r>
              <w:rPr>
                <w:rFonts w:ascii="Lato" w:hAnsi="Lato" w:cstheme="minorHAnsi"/>
                <w:sz w:val="20"/>
                <w:szCs w:val="20"/>
              </w:rPr>
              <w:t>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/pers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8D1B4D" w14:textId="1398F432" w:rsidR="00825BE0" w:rsidRPr="00E92C5C" w:rsidRDefault="00572AC2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Aantal personen:</w:t>
            </w:r>
          </w:p>
        </w:tc>
      </w:tr>
      <w:tr w:rsidR="00825BE0" w:rsidRPr="00E92C5C" w14:paraId="08D91F29" w14:textId="77777777" w:rsidTr="00444076">
        <w:tc>
          <w:tcPr>
            <w:tcW w:w="5000" w:type="pct"/>
            <w:gridSpan w:val="4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14:paraId="40F42BE3" w14:textId="42D7C0BD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Voorgerechten</w:t>
            </w:r>
            <w:r>
              <w:rPr>
                <w:rFonts w:ascii="Lato" w:hAnsi="Lato" w:cstheme="minorHAnsi"/>
                <w:sz w:val="20"/>
                <w:szCs w:val="20"/>
              </w:rPr>
              <w:br/>
            </w:r>
          </w:p>
        </w:tc>
      </w:tr>
      <w:tr w:rsidR="00825BE0" w:rsidRPr="00E92C5C" w14:paraId="016EA33D" w14:textId="77777777" w:rsidTr="00444076">
        <w:tc>
          <w:tcPr>
            <w:tcW w:w="18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72BC40" w14:textId="5DA51EF2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Kaaskroket</w:t>
            </w:r>
          </w:p>
        </w:tc>
        <w:tc>
          <w:tcPr>
            <w:tcW w:w="8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ACD630" w14:textId="2F428ACE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4 stuks</w:t>
            </w:r>
          </w:p>
        </w:tc>
        <w:tc>
          <w:tcPr>
            <w:tcW w:w="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A1E1B4" w14:textId="0CB21A10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 € 10.50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5C904D" w14:textId="6378E636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4x</w:t>
            </w:r>
          </w:p>
        </w:tc>
      </w:tr>
      <w:tr w:rsidR="00825BE0" w:rsidRPr="00E92C5C" w14:paraId="38437D42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1BC8CE2A" w14:textId="04B3CA79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Garnaalkroket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0199EFAD" w14:textId="0B733093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4 stuks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098C637B" w14:textId="0B99C1CC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 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2</w:t>
            </w:r>
            <w:r>
              <w:rPr>
                <w:rFonts w:ascii="Lato" w:hAnsi="Lato" w:cstheme="minorHAnsi"/>
                <w:sz w:val="20"/>
                <w:szCs w:val="20"/>
              </w:rPr>
              <w:t>8.00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69D1142D" w14:textId="03AD7802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4x</w:t>
            </w:r>
          </w:p>
        </w:tc>
      </w:tr>
      <w:tr w:rsidR="00825BE0" w:rsidRPr="00E92C5C" w14:paraId="0273112C" w14:textId="77777777" w:rsidTr="00444076">
        <w:tc>
          <w:tcPr>
            <w:tcW w:w="5000" w:type="pct"/>
            <w:gridSpan w:val="4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14:paraId="6DA73966" w14:textId="5BDBFCCE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Soepen</w:t>
            </w:r>
            <w:r>
              <w:rPr>
                <w:rFonts w:ascii="Lato" w:hAnsi="Lato" w:cstheme="minorHAnsi"/>
                <w:sz w:val="20"/>
                <w:szCs w:val="20"/>
              </w:rPr>
              <w:br/>
            </w:r>
          </w:p>
        </w:tc>
      </w:tr>
      <w:tr w:rsidR="00825BE0" w:rsidRPr="00E92C5C" w14:paraId="32C9CE21" w14:textId="77777777" w:rsidTr="00444076">
        <w:tc>
          <w:tcPr>
            <w:tcW w:w="18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6A011F" w14:textId="26A0F618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Tomatenroomsoep</w:t>
            </w:r>
          </w:p>
        </w:tc>
        <w:tc>
          <w:tcPr>
            <w:tcW w:w="8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B9B118" w14:textId="36835C43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liter</w:t>
            </w:r>
          </w:p>
        </w:tc>
        <w:tc>
          <w:tcPr>
            <w:tcW w:w="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CBAD5B" w14:textId="02213F42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 € 7.00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C6220D" w14:textId="20C6BF60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1l x</w:t>
            </w:r>
          </w:p>
        </w:tc>
      </w:tr>
      <w:tr w:rsidR="00825BE0" w:rsidRPr="00E92C5C" w14:paraId="15C15F97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62E0D3" w14:textId="61819D2D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Champignonsoep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57C47E" w14:textId="545B5D1F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liter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19C4FB" w14:textId="045D9133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 € 7.00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A6954B" w14:textId="0591C41E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1l x</w:t>
            </w:r>
          </w:p>
        </w:tc>
      </w:tr>
      <w:tr w:rsidR="00825BE0" w:rsidRPr="00E92C5C" w14:paraId="74E318DF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77C60D07" w14:textId="5994C96C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Kreeftensoep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03EECD48" w14:textId="718703A8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liter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7B45E518" w14:textId="0967E75E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  € 10.00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4372D4C9" w14:textId="441D791B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1l x</w:t>
            </w:r>
          </w:p>
        </w:tc>
      </w:tr>
      <w:tr w:rsidR="00825BE0" w:rsidRPr="00E92C5C" w14:paraId="39F775B1" w14:textId="77777777" w:rsidTr="00444076">
        <w:tc>
          <w:tcPr>
            <w:tcW w:w="5000" w:type="pct"/>
            <w:gridSpan w:val="4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14:paraId="13F6E3C0" w14:textId="0C34EAAD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Ovenklare gerechten van het Vleesgegroet inclusief saus en warme groenten, enkel op te warmen </w:t>
            </w:r>
            <w:r>
              <w:rPr>
                <w:rFonts w:ascii="Lato" w:hAnsi="Lato" w:cstheme="minorHAnsi"/>
                <w:sz w:val="20"/>
                <w:szCs w:val="20"/>
              </w:rPr>
              <w:br/>
            </w:r>
          </w:p>
        </w:tc>
      </w:tr>
      <w:tr w:rsidR="00825BE0" w:rsidRPr="00E92C5C" w14:paraId="58EB8E01" w14:textId="77777777" w:rsidTr="00444076">
        <w:tc>
          <w:tcPr>
            <w:tcW w:w="18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1A2045C" w14:textId="04DB7EF3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Varkenshaasje</w:t>
            </w:r>
            <w:r>
              <w:rPr>
                <w:rFonts w:ascii="Lato" w:hAnsi="Lato" w:cstheme="minorHAnsi"/>
                <w:sz w:val="20"/>
                <w:szCs w:val="20"/>
              </w:rPr>
              <w:t xml:space="preserve"> Duroc</w:t>
            </w:r>
          </w:p>
        </w:tc>
        <w:tc>
          <w:tcPr>
            <w:tcW w:w="8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F8E1F21" w14:textId="2F272A6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persoon</w:t>
            </w:r>
          </w:p>
        </w:tc>
        <w:tc>
          <w:tcPr>
            <w:tcW w:w="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A4D096F" w14:textId="54F5CA43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 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19.9</w:t>
            </w:r>
            <w:r>
              <w:rPr>
                <w:rFonts w:ascii="Lato" w:hAnsi="Lato" w:cstheme="minorHAnsi"/>
                <w:sz w:val="20"/>
                <w:szCs w:val="20"/>
              </w:rPr>
              <w:t>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6FB600" w14:textId="3C6F1776" w:rsidR="00825BE0" w:rsidRPr="00F97040" w:rsidRDefault="00825BE0" w:rsidP="00825BE0">
            <w:pPr>
              <w:rPr>
                <w:rFonts w:ascii="Lato" w:hAnsi="Lato" w:cstheme="minorHAnsi"/>
                <w:b/>
                <w:bCs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Aantal :          Saus</w:t>
            </w:r>
            <w:r>
              <w:rPr>
                <w:rFonts w:ascii="Lato" w:hAnsi="Lato" w:cstheme="minorHAnsi"/>
                <w:sz w:val="20"/>
                <w:szCs w:val="20"/>
              </w:rPr>
              <w:t xml:space="preserve">keuze </w:t>
            </w:r>
          </w:p>
        </w:tc>
      </w:tr>
      <w:tr w:rsidR="00825BE0" w:rsidRPr="00E92C5C" w14:paraId="4228C8B9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B6D2E56" w14:textId="77B2795B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Orloffgebraad</w:t>
            </w:r>
            <w:r>
              <w:rPr>
                <w:rFonts w:ascii="Lato" w:hAnsi="Lato" w:cstheme="minorHAnsi"/>
                <w:sz w:val="20"/>
                <w:szCs w:val="20"/>
              </w:rPr>
              <w:t xml:space="preserve"> Duroc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97564E" w14:textId="3919B434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persoon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D6EFF7" w14:textId="745D5250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17.9</w:t>
            </w:r>
            <w:r>
              <w:rPr>
                <w:rFonts w:ascii="Lato" w:hAnsi="Lato" w:cstheme="minorHAnsi"/>
                <w:sz w:val="20"/>
                <w:szCs w:val="20"/>
              </w:rPr>
              <w:t>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C09380" w14:textId="57770FA9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Aantal :          Sau</w:t>
            </w:r>
            <w:r>
              <w:rPr>
                <w:rFonts w:ascii="Lato" w:hAnsi="Lato" w:cstheme="minorHAnsi"/>
                <w:sz w:val="20"/>
                <w:szCs w:val="20"/>
              </w:rPr>
              <w:t>skeuze</w:t>
            </w:r>
          </w:p>
        </w:tc>
      </w:tr>
      <w:tr w:rsidR="00825BE0" w:rsidRPr="00E92C5C" w14:paraId="64F6D395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58C6433" w14:textId="79A8EF0A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Rosbief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5ECD0F1" w14:textId="1D442FCF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persoon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9189447" w14:textId="45333EDB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20.95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FD42C1" w14:textId="774EFB8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Aantal :          Saus</w:t>
            </w:r>
            <w:r>
              <w:rPr>
                <w:rFonts w:ascii="Lato" w:hAnsi="Lato" w:cstheme="minorHAnsi"/>
                <w:sz w:val="20"/>
                <w:szCs w:val="20"/>
              </w:rPr>
              <w:t>keuze</w:t>
            </w:r>
          </w:p>
        </w:tc>
      </w:tr>
      <w:tr w:rsidR="00825BE0" w:rsidRPr="00E92C5C" w14:paraId="1D3326D1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E18E997" w14:textId="6CB90E64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Varkensgebraad</w:t>
            </w:r>
            <w:r>
              <w:rPr>
                <w:rFonts w:ascii="Lato" w:hAnsi="Lato" w:cstheme="minorHAnsi"/>
                <w:sz w:val="20"/>
                <w:szCs w:val="20"/>
              </w:rPr>
              <w:t xml:space="preserve"> Duroc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C61894" w14:textId="7FFB1E5E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persoon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A9ADA0" w14:textId="3B2BCF6F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16.9</w:t>
            </w:r>
            <w:r>
              <w:rPr>
                <w:rFonts w:ascii="Lato" w:hAnsi="Lato" w:cstheme="minorHAnsi"/>
                <w:sz w:val="20"/>
                <w:szCs w:val="20"/>
              </w:rPr>
              <w:t>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768E05" w14:textId="61C3E9E8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Aantal :          Saus</w:t>
            </w:r>
            <w:r>
              <w:rPr>
                <w:rFonts w:ascii="Lato" w:hAnsi="Lato" w:cstheme="minorHAnsi"/>
                <w:sz w:val="20"/>
                <w:szCs w:val="20"/>
              </w:rPr>
              <w:t>keuze</w:t>
            </w:r>
          </w:p>
        </w:tc>
      </w:tr>
      <w:tr w:rsidR="00825BE0" w:rsidRPr="00E92C5C" w14:paraId="03429D6E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F1730AF" w14:textId="166D1A1B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Kipfilet</w:t>
            </w:r>
            <w:r>
              <w:rPr>
                <w:rFonts w:ascii="Lato" w:hAnsi="Lato" w:cstheme="minorHAnsi"/>
                <w:sz w:val="20"/>
                <w:szCs w:val="20"/>
              </w:rPr>
              <w:t xml:space="preserve"> Belle Flamande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B371F5" w14:textId="080DE81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persoon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A278951" w14:textId="1AC19F48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16.9</w:t>
            </w:r>
            <w:r>
              <w:rPr>
                <w:rFonts w:ascii="Lato" w:hAnsi="Lato" w:cstheme="minorHAnsi"/>
                <w:sz w:val="20"/>
                <w:szCs w:val="20"/>
              </w:rPr>
              <w:t>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CB9C94" w14:textId="3E44FEDE" w:rsidR="00825BE0" w:rsidRPr="00B62302" w:rsidRDefault="00825BE0" w:rsidP="00825BE0">
            <w:pPr>
              <w:rPr>
                <w:rFonts w:ascii="Lato" w:hAnsi="Lato" w:cstheme="minorHAnsi"/>
                <w:b/>
                <w:bCs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Aantal :   </w:t>
            </w:r>
            <w:r>
              <w:rPr>
                <w:rFonts w:ascii="Lato" w:hAnsi="Lato" w:cstheme="minorHAnsi"/>
                <w:b/>
                <w:bCs/>
                <w:sz w:val="20"/>
                <w:szCs w:val="20"/>
              </w:rPr>
              <w:t xml:space="preserve">       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Saus</w:t>
            </w:r>
            <w:r>
              <w:rPr>
                <w:rFonts w:ascii="Lato" w:hAnsi="Lato" w:cstheme="minorHAnsi"/>
                <w:sz w:val="20"/>
                <w:szCs w:val="20"/>
              </w:rPr>
              <w:t xml:space="preserve">keuze </w:t>
            </w:r>
          </w:p>
        </w:tc>
      </w:tr>
      <w:tr w:rsidR="00825BE0" w:rsidRPr="00E92C5C" w14:paraId="3160A816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4A57E35F" w14:textId="77777777" w:rsidR="00825BE0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lastRenderedPageBreak/>
              <w:t>Vispannetje</w:t>
            </w:r>
          </w:p>
          <w:p w14:paraId="59A4E6F2" w14:textId="1C068101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263CA96F" w14:textId="2E5F5175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persoon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003CC0CC" w14:textId="11084B5A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22.5</w:t>
            </w:r>
            <w:r>
              <w:rPr>
                <w:rFonts w:ascii="Lato" w:hAnsi="Lato" w:cstheme="minorHAnsi"/>
                <w:sz w:val="20"/>
                <w:szCs w:val="20"/>
              </w:rPr>
              <w:t>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35BD11CD" w14:textId="7E7B6C6A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Aantal :          </w:t>
            </w:r>
          </w:p>
        </w:tc>
      </w:tr>
      <w:tr w:rsidR="00825BE0" w:rsidRPr="00E92C5C" w14:paraId="7FD83536" w14:textId="77777777" w:rsidTr="00444076">
        <w:tc>
          <w:tcPr>
            <w:tcW w:w="5000" w:type="pct"/>
            <w:gridSpan w:val="4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14:paraId="459853EB" w14:textId="76E89125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 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Wildfestijn inclusief saus en warme groenten, enkel op te warmen</w:t>
            </w:r>
          </w:p>
        </w:tc>
      </w:tr>
      <w:tr w:rsidR="00825BE0" w:rsidRPr="00E92C5C" w14:paraId="63AE0E14" w14:textId="77777777" w:rsidTr="00444076">
        <w:tc>
          <w:tcPr>
            <w:tcW w:w="18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B6201CC" w14:textId="39ECAE6B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Everzwijnfilet</w:t>
            </w:r>
          </w:p>
        </w:tc>
        <w:tc>
          <w:tcPr>
            <w:tcW w:w="8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9EBBC4A" w14:textId="3B3FC694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persoon</w:t>
            </w:r>
          </w:p>
        </w:tc>
        <w:tc>
          <w:tcPr>
            <w:tcW w:w="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3A319CF" w14:textId="52FBDBC2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 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24</w:t>
            </w:r>
            <w:r>
              <w:rPr>
                <w:rFonts w:ascii="Lato" w:hAnsi="Lato" w:cstheme="minorHAnsi"/>
                <w:sz w:val="20"/>
                <w:szCs w:val="20"/>
              </w:rPr>
              <w:t>.00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21D326" w14:textId="44FC4A62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Aantal :          Saus</w:t>
            </w:r>
            <w:r>
              <w:rPr>
                <w:rFonts w:ascii="Lato" w:hAnsi="Lato" w:cstheme="minorHAnsi"/>
                <w:sz w:val="20"/>
                <w:szCs w:val="20"/>
              </w:rPr>
              <w:t>keuze</w:t>
            </w:r>
          </w:p>
        </w:tc>
      </w:tr>
      <w:tr w:rsidR="00825BE0" w:rsidRPr="00E92C5C" w14:paraId="1EDFFB22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0DF46C9" w14:textId="7509144C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Eendenborstfilet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0AB3DE0" w14:textId="72B78C8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persoon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4717E57" w14:textId="76E64E26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22</w:t>
            </w:r>
            <w:r>
              <w:rPr>
                <w:rFonts w:ascii="Lato" w:hAnsi="Lato" w:cstheme="minorHAnsi"/>
                <w:sz w:val="20"/>
                <w:szCs w:val="20"/>
              </w:rPr>
              <w:t>.00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0884EA" w14:textId="7AFD9A1B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Aantal :          Saus</w:t>
            </w:r>
            <w:r>
              <w:rPr>
                <w:rFonts w:ascii="Lato" w:hAnsi="Lato" w:cstheme="minorHAnsi"/>
                <w:sz w:val="20"/>
                <w:szCs w:val="20"/>
              </w:rPr>
              <w:t>keuze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:</w:t>
            </w:r>
          </w:p>
        </w:tc>
      </w:tr>
      <w:tr w:rsidR="00825BE0" w:rsidRPr="00E92C5C" w14:paraId="42A8097C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BA4AC1" w14:textId="5F41903C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Hertenfilet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FD2B60A" w14:textId="0696FD40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persoon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19E74FF" w14:textId="1C8994F6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€ 27.45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FB52E6" w14:textId="0C08AB45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Aantal :          Saus</w:t>
            </w:r>
            <w:r>
              <w:rPr>
                <w:rFonts w:ascii="Lato" w:hAnsi="Lato" w:cstheme="minorHAnsi"/>
                <w:sz w:val="20"/>
                <w:szCs w:val="20"/>
              </w:rPr>
              <w:t>keuze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:</w:t>
            </w:r>
          </w:p>
        </w:tc>
      </w:tr>
      <w:tr w:rsidR="00825BE0" w:rsidRPr="00E92C5C" w14:paraId="13996032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DA9C44E" w14:textId="06C7909F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Wildstoofpotje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4DCCC1D" w14:textId="697E4183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persoon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58F3DF8" w14:textId="5E457643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2</w:t>
            </w:r>
            <w:r>
              <w:rPr>
                <w:rFonts w:ascii="Lato" w:hAnsi="Lato" w:cstheme="minorHAnsi"/>
                <w:sz w:val="20"/>
                <w:szCs w:val="20"/>
              </w:rPr>
              <w:t>6.00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334906DF" w14:textId="2CE995AE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Aantal :          </w:t>
            </w:r>
          </w:p>
        </w:tc>
      </w:tr>
      <w:tr w:rsidR="00825BE0" w:rsidRPr="00E92C5C" w14:paraId="6458CAC1" w14:textId="77777777" w:rsidTr="00444076">
        <w:tc>
          <w:tcPr>
            <w:tcW w:w="5000" w:type="pct"/>
            <w:gridSpan w:val="4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14:paraId="2B6F3534" w14:textId="7777777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Kalkoen, klaar om in oven af te bakken</w:t>
            </w:r>
          </w:p>
        </w:tc>
      </w:tr>
      <w:tr w:rsidR="00825BE0" w:rsidRPr="00E92C5C" w14:paraId="5CA9E0CE" w14:textId="77777777" w:rsidTr="00444076">
        <w:trPr>
          <w:trHeight w:val="483"/>
        </w:trPr>
        <w:tc>
          <w:tcPr>
            <w:tcW w:w="18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67372A" w14:textId="7777777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Traditioneel opgevulde kerstkalkoen </w:t>
            </w:r>
          </w:p>
        </w:tc>
        <w:tc>
          <w:tcPr>
            <w:tcW w:w="8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BC130F" w14:textId="1E5DB282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Per stuk 2kg</w:t>
            </w:r>
          </w:p>
        </w:tc>
        <w:tc>
          <w:tcPr>
            <w:tcW w:w="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340742" w14:textId="7BB69CA1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 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22</w:t>
            </w:r>
            <w:r>
              <w:rPr>
                <w:rFonts w:ascii="Lato" w:hAnsi="Lato" w:cstheme="minorHAnsi"/>
                <w:sz w:val="20"/>
                <w:szCs w:val="20"/>
              </w:rPr>
              <w:t>.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5</w:t>
            </w:r>
            <w:r>
              <w:rPr>
                <w:rFonts w:ascii="Lato" w:hAnsi="Lato" w:cstheme="minorHAnsi"/>
                <w:sz w:val="20"/>
                <w:szCs w:val="20"/>
              </w:rPr>
              <w:t>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  <w:r>
              <w:rPr>
                <w:rFonts w:ascii="Lato" w:hAnsi="Lato" w:cstheme="minorHAnsi"/>
                <w:sz w:val="20"/>
                <w:szCs w:val="20"/>
              </w:rPr>
              <w:t>/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kg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073C88" w14:textId="2EFFBD16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Aantal stuks :  </w:t>
            </w:r>
          </w:p>
        </w:tc>
      </w:tr>
      <w:tr w:rsidR="00825BE0" w:rsidRPr="00E92C5C" w14:paraId="5AFCDB53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7C222FE6" w14:textId="7777777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Opgevulde kalkoenfilet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46948E6E" w14:textId="7777777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kg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4C28DFD0" w14:textId="3BD17E40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24.5</w:t>
            </w:r>
            <w:r>
              <w:rPr>
                <w:rFonts w:ascii="Lato" w:hAnsi="Lato" w:cstheme="minorHAnsi"/>
                <w:sz w:val="20"/>
                <w:szCs w:val="20"/>
              </w:rPr>
              <w:t xml:space="preserve">0 /kg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571EFDD6" w14:textId="457C74EF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Aantal personen: </w:t>
            </w:r>
          </w:p>
        </w:tc>
      </w:tr>
      <w:tr w:rsidR="00825BE0" w:rsidRPr="00E92C5C" w14:paraId="3835B106" w14:textId="77777777" w:rsidTr="00444076">
        <w:tc>
          <w:tcPr>
            <w:tcW w:w="5000" w:type="pct"/>
            <w:gridSpan w:val="4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14:paraId="3176DE2A" w14:textId="7777777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Aardappelbereidingen</w:t>
            </w:r>
          </w:p>
        </w:tc>
      </w:tr>
      <w:tr w:rsidR="00825BE0" w:rsidRPr="00E92C5C" w14:paraId="4F90CD99" w14:textId="77777777" w:rsidTr="00444076">
        <w:tc>
          <w:tcPr>
            <w:tcW w:w="18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D4FCC1" w14:textId="7777777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Kroketten</w:t>
            </w:r>
          </w:p>
        </w:tc>
        <w:tc>
          <w:tcPr>
            <w:tcW w:w="8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F1868D" w14:textId="7777777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10 stuks</w:t>
            </w:r>
          </w:p>
        </w:tc>
        <w:tc>
          <w:tcPr>
            <w:tcW w:w="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C3B49B" w14:textId="4CC129CD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5</w:t>
            </w:r>
            <w:r>
              <w:rPr>
                <w:rFonts w:ascii="Lato" w:hAnsi="Lato" w:cstheme="minorHAnsi"/>
                <w:sz w:val="20"/>
                <w:szCs w:val="20"/>
              </w:rPr>
              <w:t>.00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F44891" w14:textId="266F1C98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10 x</w:t>
            </w:r>
          </w:p>
        </w:tc>
      </w:tr>
      <w:tr w:rsidR="00825BE0" w:rsidRPr="00E92C5C" w14:paraId="79F1155A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2C4838" w14:textId="7777777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Gratin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DB3375" w14:textId="7777777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500 gr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51E24C" w14:textId="2DBAA068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 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8.5</w:t>
            </w:r>
            <w:r>
              <w:rPr>
                <w:rFonts w:ascii="Lato" w:hAnsi="Lato" w:cstheme="minorHAnsi"/>
                <w:sz w:val="20"/>
                <w:szCs w:val="20"/>
              </w:rPr>
              <w:t>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/kg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637E4C" w14:textId="473FAFC5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500g x</w:t>
            </w:r>
          </w:p>
        </w:tc>
      </w:tr>
      <w:tr w:rsidR="00825BE0" w:rsidRPr="00E92C5C" w14:paraId="7335100C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CD25B1" w14:textId="7777777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Puree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2BC4DA" w14:textId="7777777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500 gr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2BB8F6" w14:textId="6BA88235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9.5</w:t>
            </w:r>
            <w:r>
              <w:rPr>
                <w:rFonts w:ascii="Lato" w:hAnsi="Lato" w:cstheme="minorHAnsi"/>
                <w:sz w:val="20"/>
                <w:szCs w:val="20"/>
              </w:rPr>
              <w:t>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/kg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638012" w14:textId="0B6C550B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500 g x</w:t>
            </w:r>
          </w:p>
        </w:tc>
      </w:tr>
      <w:tr w:rsidR="00825BE0" w:rsidRPr="00E92C5C" w14:paraId="560EACA8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B59092" w14:textId="7777777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Krielaardappelen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7826C1" w14:textId="7777777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500 gr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737B4C" w14:textId="26600D48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 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8</w:t>
            </w:r>
            <w:r>
              <w:rPr>
                <w:rFonts w:ascii="Lato" w:hAnsi="Lato" w:cstheme="minorHAnsi"/>
                <w:sz w:val="20"/>
                <w:szCs w:val="20"/>
              </w:rPr>
              <w:t>.00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/kg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5CC56C" w14:textId="60E58983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500 g x</w:t>
            </w:r>
          </w:p>
        </w:tc>
      </w:tr>
      <w:tr w:rsidR="00825BE0" w:rsidRPr="00E92C5C" w14:paraId="6F337912" w14:textId="77777777" w:rsidTr="00444076">
        <w:tc>
          <w:tcPr>
            <w:tcW w:w="5000" w:type="pct"/>
            <w:gridSpan w:val="4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14:paraId="31784D1F" w14:textId="3B53EE60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Schotels</w:t>
            </w:r>
          </w:p>
        </w:tc>
      </w:tr>
      <w:tr w:rsidR="00825BE0" w:rsidRPr="00E92C5C" w14:paraId="3D9F7C29" w14:textId="77777777" w:rsidTr="00444076">
        <w:tc>
          <w:tcPr>
            <w:tcW w:w="18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E26BF1" w14:textId="5E576DB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Fondue</w:t>
            </w:r>
          </w:p>
        </w:tc>
        <w:tc>
          <w:tcPr>
            <w:tcW w:w="8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53D69E" w14:textId="71A1334A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persoon</w:t>
            </w:r>
          </w:p>
        </w:tc>
        <w:tc>
          <w:tcPr>
            <w:tcW w:w="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5D2B9C" w14:textId="6428F537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14.45 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5EF311" w14:textId="2463ABF6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Aantal personen : </w:t>
            </w:r>
          </w:p>
        </w:tc>
      </w:tr>
      <w:tr w:rsidR="00825BE0" w:rsidRPr="00E92C5C" w14:paraId="0738C8EF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95A84D" w14:textId="5DB166C2" w:rsidR="00825BE0" w:rsidRPr="00872990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872990">
              <w:rPr>
                <w:rFonts w:ascii="Lato" w:hAnsi="Lato" w:cstheme="minorHAnsi"/>
                <w:sz w:val="20"/>
                <w:szCs w:val="20"/>
              </w:rPr>
              <w:t>Extra kruidenballetjes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66787A" w14:textId="107080FB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5 stuks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28A661" w14:textId="2EAF4DAC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5</w:t>
            </w:r>
            <w:r>
              <w:rPr>
                <w:rFonts w:ascii="Lato" w:hAnsi="Lato" w:cstheme="minorHAnsi"/>
                <w:sz w:val="20"/>
                <w:szCs w:val="20"/>
              </w:rPr>
              <w:t>.00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83AAB5" w14:textId="4A8DD7CC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5 x</w:t>
            </w:r>
          </w:p>
        </w:tc>
      </w:tr>
      <w:tr w:rsidR="00825BE0" w:rsidRPr="00E92C5C" w14:paraId="7FBB4983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3CAFC1" w14:textId="5BE89B1A" w:rsidR="00825BE0" w:rsidRPr="00872990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872990">
              <w:rPr>
                <w:rFonts w:ascii="Lato" w:hAnsi="Lato" w:cstheme="minorHAnsi"/>
                <w:sz w:val="20"/>
                <w:szCs w:val="20"/>
              </w:rPr>
              <w:t>Extra spekvinken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2F69A9" w14:textId="3FDB636C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5 stuks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F55D9F" w14:textId="0D2BC60C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6</w:t>
            </w:r>
            <w:r>
              <w:rPr>
                <w:rFonts w:ascii="Lato" w:hAnsi="Lato" w:cstheme="minorHAnsi"/>
                <w:sz w:val="20"/>
                <w:szCs w:val="20"/>
              </w:rPr>
              <w:t>.00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1585D0" w14:textId="3B384D39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5 x</w:t>
            </w:r>
          </w:p>
        </w:tc>
      </w:tr>
      <w:tr w:rsidR="00825BE0" w:rsidRPr="00E92C5C" w14:paraId="2E25BC7A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F49B3" w14:textId="5C2C2D3A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Wildfondue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FB407B" w14:textId="5A52342D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persoon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E56A1A" w14:textId="1F98C68D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2</w:t>
            </w:r>
            <w:r>
              <w:rPr>
                <w:rFonts w:ascii="Lato" w:hAnsi="Lato" w:cstheme="minorHAnsi"/>
                <w:sz w:val="20"/>
                <w:szCs w:val="20"/>
              </w:rPr>
              <w:t>1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.45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2442DB" w14:textId="76F32A15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Aantal personen : </w:t>
            </w:r>
          </w:p>
        </w:tc>
      </w:tr>
      <w:tr w:rsidR="00825BE0" w:rsidRPr="00E92C5C" w14:paraId="4C1D8BFB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53FE27" w14:textId="36F6B5DD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Steengrill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4A0F16" w14:textId="0E103D4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persoon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318EA4" w14:textId="2B87EEA2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16.75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3A06A5" w14:textId="2B03DDD7" w:rsidR="00825BE0" w:rsidRPr="00197E1B" w:rsidRDefault="00825BE0" w:rsidP="00825BE0">
            <w:pPr>
              <w:rPr>
                <w:rFonts w:ascii="Lato" w:hAnsi="Lato" w:cstheme="minorHAnsi"/>
                <w:b/>
                <w:bCs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Aantal personen : </w:t>
            </w:r>
          </w:p>
        </w:tc>
      </w:tr>
      <w:tr w:rsidR="00825BE0" w:rsidRPr="00E92C5C" w14:paraId="0BBC0384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F4C8FB" w14:textId="4C02299C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Kids Grill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F29A9" w14:textId="2890E97C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persoon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7E287D" w14:textId="16438672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8.5</w:t>
            </w:r>
            <w:r>
              <w:rPr>
                <w:rFonts w:ascii="Lato" w:hAnsi="Lato" w:cstheme="minorHAnsi"/>
                <w:sz w:val="20"/>
                <w:szCs w:val="20"/>
              </w:rPr>
              <w:t>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E41310" w14:textId="48ACD16C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Aantal personen : </w:t>
            </w:r>
          </w:p>
        </w:tc>
      </w:tr>
      <w:tr w:rsidR="00825BE0" w:rsidRPr="00E92C5C" w14:paraId="5C59761D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B13247" w14:textId="74E85BD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Teppanyaki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285C4" w14:textId="17739C26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persoon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27DFB" w14:textId="30F51897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</w:t>
            </w:r>
            <w:r>
              <w:rPr>
                <w:rFonts w:ascii="Lato" w:hAnsi="Lato" w:cstheme="minorHAnsi"/>
                <w:sz w:val="20"/>
                <w:szCs w:val="20"/>
              </w:rPr>
              <w:t>7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.75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17CE7D" w14:textId="75115C7A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Aantal personen : </w:t>
            </w:r>
          </w:p>
        </w:tc>
      </w:tr>
      <w:tr w:rsidR="00825BE0" w:rsidRPr="00E92C5C" w14:paraId="4D4BF84C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D9FC46" w14:textId="37B07FB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Gourmet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AFC167" w14:textId="66784FB3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persoon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9B5A31" w14:textId="01D69BD0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</w:t>
            </w:r>
            <w:r>
              <w:rPr>
                <w:rFonts w:ascii="Lato" w:hAnsi="Lato" w:cstheme="minorHAnsi"/>
                <w:sz w:val="20"/>
                <w:szCs w:val="20"/>
              </w:rPr>
              <w:t>3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.95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DFF879" w14:textId="5C8E0265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Aantal personen :</w:t>
            </w:r>
          </w:p>
        </w:tc>
      </w:tr>
      <w:tr w:rsidR="00825BE0" w:rsidRPr="00E92C5C" w14:paraId="75319EA0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6FE62C" w14:textId="0C7CCE15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Wild Gourmet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DE0451" w14:textId="5727201B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persoon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588B90" w14:textId="654A7E7E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 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23.45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EF0222" w14:textId="4B0EBA84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Aantal personen :</w:t>
            </w:r>
          </w:p>
        </w:tc>
      </w:tr>
      <w:tr w:rsidR="00825BE0" w:rsidRPr="00E92C5C" w14:paraId="55FBF26B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4E88BD8B" w14:textId="06F9A182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3A27A9">
              <w:rPr>
                <w:rFonts w:ascii="Lato" w:hAnsi="Lato" w:cstheme="minorHAnsi"/>
                <w:sz w:val="20"/>
                <w:szCs w:val="20"/>
              </w:rPr>
              <w:t>Winter BBQ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6EDC63FF" w14:textId="24ABD241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Per persoon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17F51A10" w14:textId="2A7A4A5D" w:rsidR="00825BE0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 € 17.00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30F584FF" w14:textId="7F091FF6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Aantal personen :</w:t>
            </w:r>
          </w:p>
        </w:tc>
      </w:tr>
      <w:tr w:rsidR="00825BE0" w:rsidRPr="00E92C5C" w14:paraId="74720C5A" w14:textId="77777777" w:rsidTr="00444076">
        <w:tc>
          <w:tcPr>
            <w:tcW w:w="5000" w:type="pct"/>
            <w:gridSpan w:val="4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14:paraId="0D32E46E" w14:textId="10A44D8C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Groenten</w:t>
            </w:r>
          </w:p>
        </w:tc>
      </w:tr>
      <w:tr w:rsidR="00825BE0" w:rsidRPr="00E92C5C" w14:paraId="743687EE" w14:textId="77777777" w:rsidTr="00444076">
        <w:tc>
          <w:tcPr>
            <w:tcW w:w="18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2E28DF" w14:textId="5825F33E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Saladbar van het huis</w:t>
            </w:r>
          </w:p>
        </w:tc>
        <w:tc>
          <w:tcPr>
            <w:tcW w:w="8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E2F4C9" w14:textId="4168B9AA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persoon</w:t>
            </w:r>
          </w:p>
        </w:tc>
        <w:tc>
          <w:tcPr>
            <w:tcW w:w="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D5B3F0" w14:textId="1C40458B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9.</w:t>
            </w:r>
            <w:r>
              <w:rPr>
                <w:rFonts w:ascii="Lato" w:hAnsi="Lato" w:cstheme="minorHAnsi"/>
                <w:sz w:val="20"/>
                <w:szCs w:val="20"/>
              </w:rPr>
              <w:t>95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64CDC3" w14:textId="34CE2F9A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Aantal personen: </w:t>
            </w:r>
          </w:p>
        </w:tc>
      </w:tr>
      <w:tr w:rsidR="00825BE0" w:rsidRPr="00E92C5C" w14:paraId="778F3E9B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6CD8FFF5" w14:textId="4700E16E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Warme groenten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5BE03BEF" w14:textId="77B6CFBF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persoon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44682940" w14:textId="715DE7EE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9.</w:t>
            </w:r>
            <w:r>
              <w:rPr>
                <w:rFonts w:ascii="Lato" w:hAnsi="Lato" w:cstheme="minorHAnsi"/>
                <w:sz w:val="20"/>
                <w:szCs w:val="20"/>
              </w:rPr>
              <w:t>95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6B034587" w14:textId="6CA12F3B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Aantal personen : </w:t>
            </w:r>
          </w:p>
        </w:tc>
      </w:tr>
      <w:tr w:rsidR="00825BE0" w:rsidRPr="00E92C5C" w14:paraId="65C63410" w14:textId="77777777" w:rsidTr="00444076">
        <w:tc>
          <w:tcPr>
            <w:tcW w:w="5000" w:type="pct"/>
            <w:gridSpan w:val="4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14:paraId="2C0F65EE" w14:textId="4671C9E0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Koude sauzen </w:t>
            </w:r>
          </w:p>
        </w:tc>
      </w:tr>
      <w:tr w:rsidR="00825BE0" w:rsidRPr="00E92C5C" w14:paraId="7BFEA471" w14:textId="77777777" w:rsidTr="00444076">
        <w:tc>
          <w:tcPr>
            <w:tcW w:w="18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BBB0E35" w14:textId="2ADB56ED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Barbecue saus</w:t>
            </w:r>
          </w:p>
        </w:tc>
        <w:tc>
          <w:tcPr>
            <w:tcW w:w="8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1D0BBA" w14:textId="0F79EB59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250 gr</w:t>
            </w:r>
          </w:p>
        </w:tc>
        <w:tc>
          <w:tcPr>
            <w:tcW w:w="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F57BDCE" w14:textId="2CA2840C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11.75/kg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195C82" w14:textId="3CF8A75E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250 g x</w:t>
            </w:r>
          </w:p>
        </w:tc>
      </w:tr>
      <w:tr w:rsidR="00825BE0" w:rsidRPr="00E92C5C" w14:paraId="0F55AF6A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E6F890B" w14:textId="0E581813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Cocktail saus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7E91FBF" w14:textId="7736372E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250 gr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573B76F" w14:textId="3C806E43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11.75/kg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50D705" w14:textId="0668E40C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250 gr x</w:t>
            </w:r>
          </w:p>
        </w:tc>
      </w:tr>
      <w:tr w:rsidR="00825BE0" w:rsidRPr="00E92C5C" w14:paraId="619881C9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0967870" w14:textId="22D0D4F2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Looksaus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9714AF" w14:textId="75EFC862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250 gr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A018005" w14:textId="77925D86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11.75/kg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994929" w14:textId="1C1BA12A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250 gr x</w:t>
            </w:r>
          </w:p>
        </w:tc>
      </w:tr>
      <w:tr w:rsidR="00825BE0" w:rsidRPr="00E92C5C" w14:paraId="5F540188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1F30653" w14:textId="4676206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lastRenderedPageBreak/>
              <w:t>Mayonaise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34688FF" w14:textId="0AE74E5E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250 gr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029F96" w14:textId="107FB8A5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11.75/kg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B12E90" w14:textId="02A1EAF0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250 g x</w:t>
            </w:r>
          </w:p>
        </w:tc>
      </w:tr>
      <w:tr w:rsidR="00825BE0" w:rsidRPr="00E92C5C" w14:paraId="153A78B3" w14:textId="77777777" w:rsidTr="00444076">
        <w:trPr>
          <w:trHeight w:val="60"/>
        </w:trPr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9BA103" w14:textId="1B41A0C0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Tartaar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7CAAB0" w14:textId="66B61BE0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250 gr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ACD710" w14:textId="3A8C94CF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11.75/kg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C35256" w14:textId="5A74C066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250 gr x</w:t>
            </w:r>
          </w:p>
        </w:tc>
      </w:tr>
      <w:tr w:rsidR="00825BE0" w:rsidRPr="00E92C5C" w14:paraId="69F07BEB" w14:textId="77777777" w:rsidTr="00444076">
        <w:tc>
          <w:tcPr>
            <w:tcW w:w="5000" w:type="pct"/>
            <w:gridSpan w:val="4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14:paraId="4698AB4D" w14:textId="122A57E8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Warme sauzen</w:t>
            </w:r>
          </w:p>
        </w:tc>
      </w:tr>
      <w:tr w:rsidR="00825BE0" w:rsidRPr="00E92C5C" w14:paraId="6933C059" w14:textId="77777777" w:rsidTr="00444076">
        <w:tc>
          <w:tcPr>
            <w:tcW w:w="18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C20C43F" w14:textId="0B1EE026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Béarnaisesaus</w:t>
            </w:r>
          </w:p>
        </w:tc>
        <w:tc>
          <w:tcPr>
            <w:tcW w:w="8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0157702" w14:textId="69A215E4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250 gr</w:t>
            </w:r>
          </w:p>
        </w:tc>
        <w:tc>
          <w:tcPr>
            <w:tcW w:w="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836490" w14:textId="4DEA5B7F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16.5</w:t>
            </w:r>
            <w:r>
              <w:rPr>
                <w:rFonts w:ascii="Lato" w:hAnsi="Lato" w:cstheme="minorHAnsi"/>
                <w:sz w:val="20"/>
                <w:szCs w:val="20"/>
              </w:rPr>
              <w:t>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/kg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B5C42D" w14:textId="47F7917F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250 gr x</w:t>
            </w:r>
          </w:p>
        </w:tc>
      </w:tr>
      <w:tr w:rsidR="00825BE0" w:rsidRPr="00E92C5C" w14:paraId="4DFFA9CD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599F3D6" w14:textId="09537D6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Champignonsaus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E2C3880" w14:textId="0FDB2B58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250 gr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180710C" w14:textId="32C4F6E5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16.5</w:t>
            </w:r>
            <w:r>
              <w:rPr>
                <w:rFonts w:ascii="Lato" w:hAnsi="Lato" w:cstheme="minorHAnsi"/>
                <w:sz w:val="20"/>
                <w:szCs w:val="20"/>
              </w:rPr>
              <w:t>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/kg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7DBE71" w14:textId="3220A5F5" w:rsidR="00825BE0" w:rsidRPr="00FF3C5E" w:rsidRDefault="00825BE0" w:rsidP="00825BE0">
            <w:pPr>
              <w:rPr>
                <w:rFonts w:ascii="Lato" w:hAnsi="Lato" w:cstheme="minorHAnsi"/>
                <w:b/>
                <w:bCs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250 gr x </w:t>
            </w:r>
          </w:p>
        </w:tc>
      </w:tr>
      <w:tr w:rsidR="00825BE0" w:rsidRPr="00E92C5C" w14:paraId="513BF00E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5619204" w14:textId="144E3D16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Jagersaus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B2B51B0" w14:textId="661A7BEC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250 gr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7E98330" w14:textId="49408E46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16.5</w:t>
            </w:r>
            <w:r>
              <w:rPr>
                <w:rFonts w:ascii="Lato" w:hAnsi="Lato" w:cstheme="minorHAnsi"/>
                <w:sz w:val="20"/>
                <w:szCs w:val="20"/>
              </w:rPr>
              <w:t>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/kg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5A8F64" w14:textId="2A44F2BA" w:rsidR="00825BE0" w:rsidRPr="00532DC9" w:rsidRDefault="00825BE0" w:rsidP="00825BE0">
            <w:pPr>
              <w:rPr>
                <w:rFonts w:ascii="Lato" w:hAnsi="Lato" w:cstheme="minorHAnsi"/>
                <w:b/>
                <w:bCs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250 gr x</w:t>
            </w:r>
          </w:p>
        </w:tc>
      </w:tr>
      <w:tr w:rsidR="00825BE0" w:rsidRPr="00E92C5C" w14:paraId="0D51C1D0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25ABA2" w14:textId="4B85136D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Pepersaus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0362E76" w14:textId="21110C5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250 gr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9A118B8" w14:textId="4C9F0086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16.5</w:t>
            </w:r>
            <w:r>
              <w:rPr>
                <w:rFonts w:ascii="Lato" w:hAnsi="Lato" w:cstheme="minorHAnsi"/>
                <w:sz w:val="20"/>
                <w:szCs w:val="20"/>
              </w:rPr>
              <w:t>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/kg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3E18FE" w14:textId="176D7C6E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250 gr x</w:t>
            </w:r>
          </w:p>
        </w:tc>
      </w:tr>
      <w:tr w:rsidR="00825BE0" w:rsidRPr="00E92C5C" w14:paraId="2381333A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353A41" w14:textId="032F653D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Provençaalse saus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208906C" w14:textId="261325E5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250 gr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8402" w14:textId="0AE40081" w:rsidR="00825BE0" w:rsidRPr="00E92C5C" w:rsidRDefault="00825BE0" w:rsidP="00825BE0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16.5</w:t>
            </w:r>
            <w:r>
              <w:rPr>
                <w:rFonts w:ascii="Lato" w:hAnsi="Lato" w:cstheme="minorHAnsi"/>
                <w:sz w:val="20"/>
                <w:szCs w:val="20"/>
              </w:rPr>
              <w:t>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/kg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6A2103" w14:textId="47B95CC7" w:rsidR="00825BE0" w:rsidRPr="00E92C5C" w:rsidRDefault="00825BE0" w:rsidP="00825BE0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250 gr x</w:t>
            </w:r>
          </w:p>
        </w:tc>
      </w:tr>
      <w:tr w:rsidR="00604FAB" w:rsidRPr="00E92C5C" w14:paraId="4D1838C2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0AF091" w14:textId="594BC3F6" w:rsidR="00604FAB" w:rsidRPr="00E92C5C" w:rsidRDefault="00604FAB" w:rsidP="00604FAB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Vleesjus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BBBA4E6" w14:textId="0A3AF1F0" w:rsidR="00604FAB" w:rsidRPr="00E92C5C" w:rsidRDefault="00604FAB" w:rsidP="00604FAB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250 gr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8B1C435" w14:textId="126027B5" w:rsidR="00604FAB" w:rsidRDefault="00604FAB" w:rsidP="00604FAB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16.5</w:t>
            </w:r>
            <w:r>
              <w:rPr>
                <w:rFonts w:ascii="Lato" w:hAnsi="Lato" w:cstheme="minorHAnsi"/>
                <w:sz w:val="20"/>
                <w:szCs w:val="20"/>
              </w:rPr>
              <w:t>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/kg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C0CA28" w14:textId="0DE001FB" w:rsidR="00604FAB" w:rsidRDefault="00604FAB" w:rsidP="00604FAB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250 gr x</w:t>
            </w:r>
          </w:p>
        </w:tc>
      </w:tr>
      <w:tr w:rsidR="00604FAB" w:rsidRPr="00E92C5C" w14:paraId="00E19B95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326F9DE" w14:textId="583BDAF3" w:rsidR="00604FAB" w:rsidRPr="00E92C5C" w:rsidRDefault="00604FAB" w:rsidP="00604FAB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Sinaasappelsaus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94CAFD0" w14:textId="47A19630" w:rsidR="00604FAB" w:rsidRPr="00E92C5C" w:rsidRDefault="00604FAB" w:rsidP="00604FAB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Per 250 gr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E018345" w14:textId="67F416F3" w:rsidR="00604FAB" w:rsidRPr="00E92C5C" w:rsidRDefault="00604FAB" w:rsidP="00604FAB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16.5</w:t>
            </w:r>
            <w:r>
              <w:rPr>
                <w:rFonts w:ascii="Lato" w:hAnsi="Lato" w:cstheme="minorHAnsi"/>
                <w:sz w:val="20"/>
                <w:szCs w:val="20"/>
              </w:rPr>
              <w:t>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/kg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2B15DD90" w14:textId="32C42B2A" w:rsidR="00604FAB" w:rsidRPr="00E92C5C" w:rsidRDefault="00604FAB" w:rsidP="00604FAB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250 gr x</w:t>
            </w:r>
          </w:p>
        </w:tc>
      </w:tr>
      <w:tr w:rsidR="00604FAB" w:rsidRPr="00E92C5C" w14:paraId="6CB8513C" w14:textId="77777777" w:rsidTr="00444076">
        <w:tc>
          <w:tcPr>
            <w:tcW w:w="5000" w:type="pct"/>
            <w:gridSpan w:val="4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14:paraId="296A43D0" w14:textId="09B82665" w:rsidR="00604FAB" w:rsidRPr="00E92C5C" w:rsidRDefault="00604FAB" w:rsidP="00604FAB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Buffet</w:t>
            </w:r>
          </w:p>
        </w:tc>
      </w:tr>
      <w:tr w:rsidR="00604FAB" w:rsidRPr="00E92C5C" w14:paraId="11440EDD" w14:textId="77777777" w:rsidTr="00444076">
        <w:tc>
          <w:tcPr>
            <w:tcW w:w="18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3AA831D" w14:textId="64CC5EF3" w:rsidR="00604FAB" w:rsidRPr="00E92C5C" w:rsidRDefault="00604FAB" w:rsidP="00604FAB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Breugheltafel</w:t>
            </w:r>
          </w:p>
        </w:tc>
        <w:tc>
          <w:tcPr>
            <w:tcW w:w="8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F74B359" w14:textId="1C3F9D50" w:rsidR="00604FAB" w:rsidRPr="00E92C5C" w:rsidRDefault="00604FAB" w:rsidP="00604FAB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Vanaf 4 pers</w:t>
            </w:r>
          </w:p>
        </w:tc>
        <w:tc>
          <w:tcPr>
            <w:tcW w:w="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B111F92" w14:textId="31A4F52F" w:rsidR="00604FAB" w:rsidRPr="00E92C5C" w:rsidRDefault="00604FAB" w:rsidP="00604FAB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16.75 /pers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F4ED65" w14:textId="6F71C865" w:rsidR="00604FAB" w:rsidRPr="00E92C5C" w:rsidRDefault="00604FAB" w:rsidP="00604FAB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Aantal personen min 4</w:t>
            </w:r>
          </w:p>
        </w:tc>
      </w:tr>
      <w:tr w:rsidR="00604FAB" w:rsidRPr="00E92C5C" w14:paraId="7268D4C7" w14:textId="77777777" w:rsidTr="00444076">
        <w:tc>
          <w:tcPr>
            <w:tcW w:w="18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A2C0C64" w14:textId="71651AC0" w:rsidR="00604FAB" w:rsidRPr="00E92C5C" w:rsidRDefault="00604FAB" w:rsidP="00604FAB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Charcuterieschotel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E40536" w14:textId="33FC5B7F" w:rsidR="00604FAB" w:rsidRPr="00E92C5C" w:rsidRDefault="00604FAB" w:rsidP="00604FAB">
            <w:pPr>
              <w:rPr>
                <w:rFonts w:ascii="Lato" w:hAnsi="Lato" w:cstheme="minorHAnsi"/>
                <w:sz w:val="20"/>
                <w:szCs w:val="20"/>
              </w:rPr>
            </w:pPr>
            <w:r w:rsidRPr="00E92C5C">
              <w:rPr>
                <w:rFonts w:ascii="Lato" w:hAnsi="Lato" w:cstheme="minorHAnsi"/>
                <w:sz w:val="20"/>
                <w:szCs w:val="20"/>
              </w:rPr>
              <w:t>Vanaf 4 pers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A8BAE4" w14:textId="1A214A10" w:rsidR="00604FAB" w:rsidRPr="00E92C5C" w:rsidRDefault="00604FAB" w:rsidP="00604FAB">
            <w:pPr>
              <w:jc w:val="right"/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 xml:space="preserve">€ 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>15.9</w:t>
            </w:r>
            <w:r>
              <w:rPr>
                <w:rFonts w:ascii="Lato" w:hAnsi="Lato" w:cstheme="minorHAnsi"/>
                <w:sz w:val="20"/>
                <w:szCs w:val="20"/>
              </w:rPr>
              <w:t>0</w:t>
            </w:r>
            <w:r w:rsidRPr="00E92C5C">
              <w:rPr>
                <w:rFonts w:ascii="Lato" w:hAnsi="Lato" w:cstheme="minorHAnsi"/>
                <w:sz w:val="20"/>
                <w:szCs w:val="20"/>
              </w:rPr>
              <w:t xml:space="preserve"> /pers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16813D" w14:textId="25E9983D" w:rsidR="00604FAB" w:rsidRPr="00E92C5C" w:rsidRDefault="00604FAB" w:rsidP="00604FAB">
            <w:pPr>
              <w:rPr>
                <w:rFonts w:ascii="Lato" w:hAnsi="Lato" w:cstheme="minorHAnsi"/>
                <w:sz w:val="20"/>
                <w:szCs w:val="20"/>
              </w:rPr>
            </w:pPr>
            <w:r>
              <w:rPr>
                <w:rFonts w:ascii="Lato" w:hAnsi="Lato" w:cstheme="minorHAnsi"/>
                <w:sz w:val="20"/>
                <w:szCs w:val="20"/>
              </w:rPr>
              <w:t>Aantal personen min 4</w:t>
            </w:r>
          </w:p>
        </w:tc>
      </w:tr>
      <w:tr w:rsidR="00604FAB" w:rsidRPr="00E92C5C" w14:paraId="42FB7340" w14:textId="77777777" w:rsidTr="00444076">
        <w:tc>
          <w:tcPr>
            <w:tcW w:w="5000" w:type="pct"/>
            <w:gridSpan w:val="4"/>
            <w:tcBorders>
              <w:top w:val="single" w:sz="4" w:space="0" w:color="auto"/>
              <w:bottom w:val="single" w:sz="12" w:space="0" w:color="auto"/>
            </w:tcBorders>
          </w:tcPr>
          <w:p w14:paraId="32D5847B" w14:textId="028B9862" w:rsidR="00604FAB" w:rsidRPr="00E92C5C" w:rsidRDefault="00604FAB" w:rsidP="00604FAB">
            <w:pPr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Wij danken u voor het vertrouwen en wensen u het allerbeste voor 2026 !</w:t>
            </w:r>
            <w:r>
              <w:rPr>
                <w:rFonts w:ascii="Lato" w:hAnsi="Lato"/>
              </w:rPr>
              <w:br/>
              <w:t>Feestelijke groeten van het hele Vleesgegroet team !!!!</w:t>
            </w:r>
            <w:r>
              <w:rPr>
                <w:rFonts w:ascii="Lato" w:hAnsi="Lato"/>
              </w:rPr>
              <w:br/>
              <w:t xml:space="preserve">Bij vragen: bel ons op </w:t>
            </w:r>
            <w:r w:rsidRPr="003A7E1A">
              <w:rPr>
                <w:rFonts w:ascii="Lato" w:hAnsi="Lato"/>
                <w:b/>
                <w:bCs/>
              </w:rPr>
              <w:t>03 / 484 6</w:t>
            </w:r>
            <w:r>
              <w:rPr>
                <w:rFonts w:ascii="Lato" w:hAnsi="Lato"/>
                <w:b/>
                <w:bCs/>
              </w:rPr>
              <w:t>2</w:t>
            </w:r>
            <w:r w:rsidRPr="003A7E1A">
              <w:rPr>
                <w:rFonts w:ascii="Lato" w:hAnsi="Lato"/>
                <w:b/>
                <w:bCs/>
              </w:rPr>
              <w:t xml:space="preserve"> 18</w:t>
            </w:r>
            <w:r>
              <w:rPr>
                <w:rFonts w:ascii="Lato" w:hAnsi="Lato"/>
              </w:rPr>
              <w:t xml:space="preserve"> of </w:t>
            </w:r>
            <w:r w:rsidRPr="003A7E1A">
              <w:rPr>
                <w:rFonts w:ascii="Lato" w:hAnsi="Lato"/>
                <w:b/>
                <w:bCs/>
              </w:rPr>
              <w:t>info@hetvleesgegroet.be</w:t>
            </w:r>
            <w:r>
              <w:rPr>
                <w:rFonts w:ascii="Lato" w:hAnsi="Lato"/>
              </w:rPr>
              <w:br/>
            </w:r>
          </w:p>
        </w:tc>
      </w:tr>
    </w:tbl>
    <w:p w14:paraId="68327D6D" w14:textId="434D58D7" w:rsidR="00177D52" w:rsidRPr="00E92C5C" w:rsidRDefault="00543DF2" w:rsidP="00164152">
      <w:pPr>
        <w:tabs>
          <w:tab w:val="left" w:pos="3060"/>
        </w:tabs>
        <w:rPr>
          <w:rFonts w:ascii="Lato" w:hAnsi="Lato"/>
          <w:b/>
          <w:bCs/>
          <w:sz w:val="20"/>
          <w:szCs w:val="20"/>
        </w:rPr>
      </w:pPr>
      <w:r w:rsidRPr="00BA2873">
        <w:rPr>
          <w:rFonts w:ascii="Lato" w:hAnsi="Lato"/>
          <w:b/>
          <w:bCs/>
          <w:szCs w:val="24"/>
        </w:rPr>
        <w:t>Vers Vlees of andere extra’s te bestellen :</w:t>
      </w:r>
    </w:p>
    <w:p w14:paraId="197A8D89" w14:textId="77777777" w:rsidR="00BA2873" w:rsidRDefault="00BA2873" w:rsidP="00164152">
      <w:pPr>
        <w:tabs>
          <w:tab w:val="left" w:pos="3060"/>
        </w:tabs>
        <w:rPr>
          <w:rFonts w:ascii="Lato" w:hAnsi="Lato"/>
          <w:b/>
          <w:bCs/>
          <w:sz w:val="20"/>
          <w:szCs w:val="20"/>
        </w:rPr>
      </w:pPr>
    </w:p>
    <w:p w14:paraId="159DCB25" w14:textId="77777777" w:rsidR="00BA2873" w:rsidRDefault="00BA2873" w:rsidP="00164152">
      <w:pPr>
        <w:tabs>
          <w:tab w:val="left" w:pos="3060"/>
        </w:tabs>
        <w:rPr>
          <w:rFonts w:ascii="Lato" w:hAnsi="Lato"/>
          <w:b/>
          <w:bCs/>
          <w:sz w:val="20"/>
          <w:szCs w:val="20"/>
        </w:rPr>
      </w:pPr>
    </w:p>
    <w:p w14:paraId="3CE24C23" w14:textId="77777777" w:rsidR="0022639E" w:rsidRDefault="0022639E" w:rsidP="00164152">
      <w:pPr>
        <w:tabs>
          <w:tab w:val="left" w:pos="3060"/>
        </w:tabs>
        <w:rPr>
          <w:rFonts w:ascii="Lato" w:hAnsi="Lato"/>
          <w:b/>
          <w:bCs/>
          <w:sz w:val="20"/>
          <w:szCs w:val="20"/>
        </w:rPr>
      </w:pPr>
    </w:p>
    <w:p w14:paraId="3253D12D" w14:textId="77777777" w:rsidR="0022639E" w:rsidRDefault="0022639E" w:rsidP="00164152">
      <w:pPr>
        <w:tabs>
          <w:tab w:val="left" w:pos="3060"/>
        </w:tabs>
        <w:rPr>
          <w:rFonts w:ascii="Lato" w:hAnsi="Lato"/>
          <w:b/>
          <w:bCs/>
          <w:sz w:val="20"/>
          <w:szCs w:val="20"/>
        </w:rPr>
      </w:pPr>
    </w:p>
    <w:p w14:paraId="262D0E09" w14:textId="77777777" w:rsidR="009414AB" w:rsidRDefault="009414AB" w:rsidP="00164152">
      <w:pPr>
        <w:tabs>
          <w:tab w:val="left" w:pos="3060"/>
        </w:tabs>
        <w:rPr>
          <w:rFonts w:ascii="Lato" w:hAnsi="Lato"/>
          <w:b/>
          <w:bCs/>
          <w:sz w:val="20"/>
          <w:szCs w:val="20"/>
        </w:rPr>
      </w:pPr>
    </w:p>
    <w:p w14:paraId="544055DC" w14:textId="77777777" w:rsidR="00040481" w:rsidRDefault="00040481" w:rsidP="00164152">
      <w:pPr>
        <w:tabs>
          <w:tab w:val="left" w:pos="3060"/>
        </w:tabs>
        <w:rPr>
          <w:rFonts w:ascii="Lato" w:hAnsi="Lato"/>
          <w:b/>
          <w:bCs/>
          <w:sz w:val="20"/>
          <w:szCs w:val="20"/>
        </w:rPr>
      </w:pPr>
    </w:p>
    <w:p w14:paraId="5C2665D3" w14:textId="77777777" w:rsidR="00040481" w:rsidRDefault="00040481" w:rsidP="00164152">
      <w:pPr>
        <w:tabs>
          <w:tab w:val="left" w:pos="3060"/>
        </w:tabs>
        <w:rPr>
          <w:rFonts w:ascii="Lato" w:hAnsi="Lato"/>
          <w:b/>
          <w:bCs/>
          <w:sz w:val="20"/>
          <w:szCs w:val="20"/>
        </w:rPr>
      </w:pPr>
    </w:p>
    <w:p w14:paraId="23012A9C" w14:textId="77777777" w:rsidR="00040481" w:rsidRDefault="00040481" w:rsidP="00164152">
      <w:pPr>
        <w:tabs>
          <w:tab w:val="left" w:pos="3060"/>
        </w:tabs>
        <w:rPr>
          <w:rFonts w:ascii="Lato" w:hAnsi="Lato"/>
          <w:b/>
          <w:bCs/>
          <w:sz w:val="20"/>
          <w:szCs w:val="20"/>
        </w:rPr>
      </w:pPr>
    </w:p>
    <w:p w14:paraId="7F38BD83" w14:textId="77777777" w:rsidR="00040481" w:rsidRDefault="00040481" w:rsidP="00164152">
      <w:pPr>
        <w:tabs>
          <w:tab w:val="left" w:pos="3060"/>
        </w:tabs>
        <w:rPr>
          <w:rFonts w:ascii="Lato" w:hAnsi="Lato"/>
          <w:b/>
          <w:bCs/>
          <w:sz w:val="20"/>
          <w:szCs w:val="20"/>
        </w:rPr>
      </w:pPr>
    </w:p>
    <w:p w14:paraId="176E8604" w14:textId="77777777" w:rsidR="00040481" w:rsidRDefault="00040481" w:rsidP="00164152">
      <w:pPr>
        <w:tabs>
          <w:tab w:val="left" w:pos="3060"/>
        </w:tabs>
        <w:rPr>
          <w:rFonts w:ascii="Lato" w:hAnsi="Lato"/>
          <w:b/>
          <w:bCs/>
          <w:sz w:val="20"/>
          <w:szCs w:val="20"/>
        </w:rPr>
      </w:pPr>
    </w:p>
    <w:p w14:paraId="3A5E0CC6" w14:textId="1A1802B8" w:rsidR="00543DF2" w:rsidRPr="00E92C5C" w:rsidRDefault="00543DF2" w:rsidP="00164152">
      <w:pPr>
        <w:tabs>
          <w:tab w:val="left" w:pos="3060"/>
        </w:tabs>
        <w:rPr>
          <w:rFonts w:ascii="Lato" w:hAnsi="Lato"/>
          <w:b/>
          <w:bCs/>
          <w:szCs w:val="24"/>
          <w:u w:val="single"/>
        </w:rPr>
      </w:pPr>
      <w:r w:rsidRPr="00E92C5C">
        <w:rPr>
          <w:rFonts w:ascii="Lato" w:hAnsi="Lato"/>
          <w:b/>
          <w:bCs/>
          <w:szCs w:val="24"/>
          <w:u w:val="single"/>
        </w:rPr>
        <w:t xml:space="preserve">Let op : </w:t>
      </w:r>
    </w:p>
    <w:p w14:paraId="3E48FD0E" w14:textId="75929A70" w:rsidR="00164152" w:rsidRPr="0022639E" w:rsidRDefault="00164152" w:rsidP="00164152">
      <w:pPr>
        <w:tabs>
          <w:tab w:val="left" w:pos="3060"/>
        </w:tabs>
        <w:rPr>
          <w:rFonts w:ascii="Lato" w:hAnsi="Lato"/>
          <w:b/>
          <w:bCs/>
          <w:sz w:val="22"/>
          <w:szCs w:val="22"/>
        </w:rPr>
      </w:pPr>
      <w:r w:rsidRPr="0022639E">
        <w:rPr>
          <w:rFonts w:ascii="Lato" w:hAnsi="Lato"/>
          <w:b/>
          <w:bCs/>
          <w:sz w:val="22"/>
          <w:szCs w:val="22"/>
        </w:rPr>
        <w:t>LIJST BINNENBRENGEN IN WINKEL OF VIA E-MAIL</w:t>
      </w:r>
      <w:r w:rsidR="00543DF2" w:rsidRPr="0022639E">
        <w:rPr>
          <w:rFonts w:ascii="Lato" w:hAnsi="Lato"/>
          <w:b/>
          <w:bCs/>
          <w:sz w:val="22"/>
          <w:szCs w:val="22"/>
        </w:rPr>
        <w:t xml:space="preserve"> aan info@slagerij</w:t>
      </w:r>
      <w:r w:rsidR="00AA661F" w:rsidRPr="0022639E">
        <w:rPr>
          <w:rFonts w:ascii="Lato" w:hAnsi="Lato"/>
          <w:b/>
          <w:bCs/>
          <w:sz w:val="22"/>
          <w:szCs w:val="22"/>
        </w:rPr>
        <w:t>vleesgegroet.be</w:t>
      </w:r>
    </w:p>
    <w:p w14:paraId="1120E837" w14:textId="1C29AC9E" w:rsidR="00164152" w:rsidRPr="0022639E" w:rsidRDefault="00AA661F" w:rsidP="00164152">
      <w:pPr>
        <w:tabs>
          <w:tab w:val="left" w:pos="3060"/>
        </w:tabs>
        <w:rPr>
          <w:rFonts w:ascii="Lato" w:hAnsi="Lato"/>
          <w:b/>
          <w:bCs/>
          <w:sz w:val="22"/>
          <w:szCs w:val="22"/>
        </w:rPr>
      </w:pPr>
      <w:r w:rsidRPr="0022639E">
        <w:rPr>
          <w:rFonts w:ascii="Lato" w:hAnsi="Lato"/>
          <w:b/>
          <w:bCs/>
          <w:sz w:val="22"/>
          <w:szCs w:val="22"/>
        </w:rPr>
        <w:t>Indien u de bestelling per mail bezorgt is deze definitief na onze bevestiging</w:t>
      </w:r>
      <w:r w:rsidR="00BA1510" w:rsidRPr="0022639E">
        <w:rPr>
          <w:rFonts w:ascii="Lato" w:hAnsi="Lato"/>
          <w:b/>
          <w:bCs/>
          <w:sz w:val="22"/>
          <w:szCs w:val="22"/>
        </w:rPr>
        <w:t>.</w:t>
      </w:r>
    </w:p>
    <w:p w14:paraId="168C5EAF" w14:textId="7A310F54" w:rsidR="00BA1510" w:rsidRPr="0022639E" w:rsidRDefault="009753A7" w:rsidP="00164152">
      <w:pPr>
        <w:tabs>
          <w:tab w:val="left" w:pos="3060"/>
        </w:tabs>
        <w:rPr>
          <w:rFonts w:ascii="Lato" w:hAnsi="Lato"/>
          <w:b/>
          <w:bCs/>
          <w:sz w:val="22"/>
          <w:szCs w:val="22"/>
        </w:rPr>
      </w:pPr>
      <w:r w:rsidRPr="0022639E">
        <w:rPr>
          <w:rFonts w:ascii="Lato" w:hAnsi="Lato"/>
          <w:b/>
          <w:bCs/>
          <w:sz w:val="22"/>
          <w:szCs w:val="22"/>
        </w:rPr>
        <w:t xml:space="preserve">Uiterste besteldatum Kerstmis : </w:t>
      </w:r>
      <w:r w:rsidR="00030734">
        <w:rPr>
          <w:rFonts w:ascii="Lato" w:hAnsi="Lato"/>
          <w:b/>
          <w:bCs/>
          <w:sz w:val="22"/>
          <w:szCs w:val="22"/>
        </w:rPr>
        <w:t>Maandag</w:t>
      </w:r>
      <w:r w:rsidRPr="0022639E">
        <w:rPr>
          <w:rFonts w:ascii="Lato" w:hAnsi="Lato"/>
          <w:b/>
          <w:bCs/>
          <w:sz w:val="22"/>
          <w:szCs w:val="22"/>
        </w:rPr>
        <w:t xml:space="preserve"> 1</w:t>
      </w:r>
      <w:r w:rsidR="001831AB">
        <w:rPr>
          <w:rFonts w:ascii="Lato" w:hAnsi="Lato"/>
          <w:b/>
          <w:bCs/>
          <w:sz w:val="22"/>
          <w:szCs w:val="22"/>
        </w:rPr>
        <w:t>5</w:t>
      </w:r>
      <w:r w:rsidRPr="0022639E">
        <w:rPr>
          <w:rFonts w:ascii="Lato" w:hAnsi="Lato"/>
          <w:b/>
          <w:bCs/>
          <w:sz w:val="22"/>
          <w:szCs w:val="22"/>
        </w:rPr>
        <w:t xml:space="preserve"> december tot 18u, ook per mail !</w:t>
      </w:r>
    </w:p>
    <w:p w14:paraId="43812EF3" w14:textId="15B2133D" w:rsidR="00806FF3" w:rsidRPr="0022639E" w:rsidRDefault="009753A7" w:rsidP="004340C6">
      <w:pPr>
        <w:tabs>
          <w:tab w:val="left" w:pos="3060"/>
        </w:tabs>
        <w:rPr>
          <w:rFonts w:ascii="Lato" w:hAnsi="Lato"/>
          <w:sz w:val="22"/>
          <w:szCs w:val="22"/>
        </w:rPr>
      </w:pPr>
      <w:r w:rsidRPr="0022639E">
        <w:rPr>
          <w:rFonts w:ascii="Lato" w:hAnsi="Lato"/>
          <w:b/>
          <w:bCs/>
          <w:sz w:val="22"/>
          <w:szCs w:val="22"/>
        </w:rPr>
        <w:t xml:space="preserve">Uiterste besteldatum Oudjaar : </w:t>
      </w:r>
      <w:r w:rsidR="00030734">
        <w:rPr>
          <w:rFonts w:ascii="Lato" w:hAnsi="Lato"/>
          <w:b/>
          <w:bCs/>
          <w:sz w:val="22"/>
          <w:szCs w:val="22"/>
        </w:rPr>
        <w:t>Maandag</w:t>
      </w:r>
      <w:r w:rsidRPr="0022639E">
        <w:rPr>
          <w:rFonts w:ascii="Lato" w:hAnsi="Lato"/>
          <w:b/>
          <w:bCs/>
          <w:sz w:val="22"/>
          <w:szCs w:val="22"/>
        </w:rPr>
        <w:t xml:space="preserve"> 2</w:t>
      </w:r>
      <w:r w:rsidR="001831AB">
        <w:rPr>
          <w:rFonts w:ascii="Lato" w:hAnsi="Lato"/>
          <w:b/>
          <w:bCs/>
          <w:sz w:val="22"/>
          <w:szCs w:val="22"/>
        </w:rPr>
        <w:t>2</w:t>
      </w:r>
      <w:r w:rsidRPr="0022639E">
        <w:rPr>
          <w:rFonts w:ascii="Lato" w:hAnsi="Lato"/>
          <w:b/>
          <w:bCs/>
          <w:sz w:val="22"/>
          <w:szCs w:val="22"/>
        </w:rPr>
        <w:t xml:space="preserve"> december tot 18u, ook per mail !</w:t>
      </w:r>
    </w:p>
    <w:sectPr w:rsidR="00806FF3" w:rsidRPr="0022639E" w:rsidSect="009D2D75">
      <w:headerReference w:type="default" r:id="rId11"/>
      <w:footerReference w:type="default" r:id="rId12"/>
      <w:pgSz w:w="11906" w:h="16838" w:code="9"/>
      <w:pgMar w:top="397" w:right="720" w:bottom="720" w:left="720" w:header="51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88883" w14:textId="77777777" w:rsidR="0047651C" w:rsidRDefault="0047651C" w:rsidP="00650259">
      <w:pPr>
        <w:spacing w:line="240" w:lineRule="auto"/>
      </w:pPr>
      <w:r>
        <w:separator/>
      </w:r>
    </w:p>
  </w:endnote>
  <w:endnote w:type="continuationSeparator" w:id="0">
    <w:p w14:paraId="27844A83" w14:textId="77777777" w:rsidR="0047651C" w:rsidRDefault="0047651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E6C8AA-D608-4DA1-A999-AFA0CBF809EE}"/>
    <w:embedBold r:id="rId2" w:fontKey="{6C9DBF55-DF72-4D02-88E1-67E08F654D96}"/>
    <w:embedItalic r:id="rId3" w:fontKey="{3714CEE1-9408-4CD1-A490-982D3097339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E281935-9E83-4FAC-A053-1F9947BCEAE9}"/>
    <w:embedBold r:id="rId5" w:fontKey="{2B730B73-9A24-41DE-AFF6-F28F65CD9C61}"/>
    <w:embedItalic r:id="rId6" w:fontKey="{3F778110-A5EF-4D44-B463-443FCB6048BB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AA93404-639F-4B58-858D-1C0C519EF0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00F1AAD-3B7E-4D86-A0A7-C43A44A7AC0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9" w:fontKey="{0E8F205B-B555-40E1-95B8-1D3076F83E84}"/>
    <w:embedBold r:id="rId10" w:fontKey="{CF3BED72-B05E-4FB2-AA1A-08DA925955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87" w:type="pct"/>
      <w:tblLook w:val="04A0" w:firstRow="1" w:lastRow="0" w:firstColumn="1" w:lastColumn="0" w:noHBand="0" w:noVBand="1"/>
    </w:tblPr>
    <w:tblGrid>
      <w:gridCol w:w="2971"/>
      <w:gridCol w:w="4408"/>
      <w:gridCol w:w="3269"/>
    </w:tblGrid>
    <w:tr w:rsidR="00DB7988" w:rsidRPr="00562601" w14:paraId="06390DBC" w14:textId="77777777" w:rsidTr="003A7E1A">
      <w:tc>
        <w:tcPr>
          <w:tcW w:w="1395" w:type="pct"/>
          <w:vAlign w:val="center"/>
        </w:tcPr>
        <w:p w14:paraId="34B38F45" w14:textId="018B0311" w:rsidR="00DB7988" w:rsidRPr="002A648D" w:rsidRDefault="00DB7988" w:rsidP="00775001">
          <w:pPr>
            <w:tabs>
              <w:tab w:val="center" w:pos="4680"/>
              <w:tab w:val="right" w:pos="9810"/>
            </w:tabs>
            <w:spacing w:before="0" w:line="240" w:lineRule="auto"/>
          </w:pPr>
          <w:r w:rsidRPr="00775001">
            <w:rPr>
              <w:rFonts w:ascii="Lato" w:hAnsi="Lato"/>
              <w:noProof/>
              <w:color w:val="7F7F7F" w:themeColor="text1" w:themeTint="80"/>
              <w:sz w:val="20"/>
              <w:szCs w:val="20"/>
            </w:rPr>
            <w:t>Bestel formulier feesten 202</w:t>
          </w:r>
          <w:r w:rsidR="001831AB">
            <w:rPr>
              <w:rFonts w:ascii="Lato" w:hAnsi="Lato"/>
              <w:noProof/>
              <w:color w:val="7F7F7F" w:themeColor="text1" w:themeTint="80"/>
              <w:sz w:val="20"/>
              <w:szCs w:val="20"/>
            </w:rPr>
            <w:t>5</w:t>
          </w:r>
        </w:p>
      </w:tc>
      <w:tc>
        <w:tcPr>
          <w:tcW w:w="2070" w:type="pct"/>
        </w:tcPr>
        <w:p w14:paraId="26C1A17D" w14:textId="4BC73B8A" w:rsidR="00DB7988" w:rsidRPr="007F6456" w:rsidRDefault="00A1235C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rFonts w:ascii="Lato" w:hAnsi="Lato"/>
              <w:color w:val="7F7F7F" w:themeColor="text1" w:themeTint="80"/>
              <w:sz w:val="20"/>
              <w:szCs w:val="20"/>
            </w:rPr>
          </w:pPr>
          <w:r>
            <w:rPr>
              <w:rFonts w:ascii="Lato" w:hAnsi="Lato"/>
              <w:color w:val="7F7F7F" w:themeColor="text1" w:themeTint="80"/>
              <w:sz w:val="20"/>
              <w:szCs w:val="20"/>
            </w:rPr>
            <w:t>Amelbergastraat 67 / 2240 Zandhoven</w:t>
          </w:r>
          <w:r w:rsidR="003A7E1A">
            <w:rPr>
              <w:rFonts w:ascii="Lato" w:hAnsi="Lato"/>
              <w:color w:val="7F7F7F" w:themeColor="text1" w:themeTint="80"/>
              <w:sz w:val="20"/>
              <w:szCs w:val="20"/>
            </w:rPr>
            <w:br/>
            <w:t>www.hetvleesgegroet.be</w:t>
          </w:r>
        </w:p>
      </w:tc>
      <w:tc>
        <w:tcPr>
          <w:tcW w:w="1535" w:type="pct"/>
          <w:vAlign w:val="center"/>
        </w:tcPr>
        <w:p w14:paraId="678C2374" w14:textId="7D00E798" w:rsidR="00DB7988" w:rsidRPr="007F6456" w:rsidRDefault="00DB7988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rFonts w:ascii="Lato" w:hAnsi="Lato"/>
              <w:color w:val="7F7F7F" w:themeColor="text1" w:themeTint="80"/>
              <w:sz w:val="20"/>
              <w:szCs w:val="20"/>
            </w:rPr>
          </w:pPr>
          <w:r w:rsidRPr="007F6456">
            <w:rPr>
              <w:rFonts w:ascii="Lato" w:hAnsi="Lato"/>
              <w:color w:val="7F7F7F" w:themeColor="text1" w:themeTint="80"/>
              <w:sz w:val="20"/>
              <w:szCs w:val="20"/>
            </w:rPr>
            <w:t xml:space="preserve">Pag </w:t>
          </w:r>
          <w:r w:rsidRPr="007F6456">
            <w:rPr>
              <w:rFonts w:ascii="Lato" w:hAnsi="Lato"/>
              <w:color w:val="7F7F7F" w:themeColor="text1" w:themeTint="80"/>
              <w:sz w:val="20"/>
              <w:szCs w:val="20"/>
            </w:rPr>
            <w:fldChar w:fldCharType="begin"/>
          </w:r>
          <w:r w:rsidRPr="007F6456">
            <w:rPr>
              <w:rFonts w:ascii="Lato" w:hAnsi="Lato"/>
              <w:color w:val="7F7F7F" w:themeColor="text1" w:themeTint="80"/>
              <w:sz w:val="20"/>
              <w:szCs w:val="20"/>
            </w:rPr>
            <w:instrText xml:space="preserve"> PAGE  \* Arabic  \* MERGEFORMAT </w:instrText>
          </w:r>
          <w:r w:rsidRPr="007F6456">
            <w:rPr>
              <w:rFonts w:ascii="Lato" w:hAnsi="Lato"/>
              <w:color w:val="7F7F7F" w:themeColor="text1" w:themeTint="80"/>
              <w:sz w:val="20"/>
              <w:szCs w:val="20"/>
            </w:rPr>
            <w:fldChar w:fldCharType="separate"/>
          </w:r>
          <w:r w:rsidRPr="007F6456">
            <w:rPr>
              <w:rFonts w:ascii="Lato" w:hAnsi="Lato"/>
              <w:noProof/>
              <w:color w:val="7F7F7F" w:themeColor="text1" w:themeTint="80"/>
              <w:sz w:val="20"/>
              <w:szCs w:val="20"/>
            </w:rPr>
            <w:t>1</w:t>
          </w:r>
          <w:r w:rsidRPr="007F6456">
            <w:rPr>
              <w:rFonts w:ascii="Lato" w:hAnsi="Lato"/>
              <w:color w:val="7F7F7F" w:themeColor="text1" w:themeTint="80"/>
              <w:sz w:val="20"/>
              <w:szCs w:val="20"/>
            </w:rPr>
            <w:fldChar w:fldCharType="end"/>
          </w:r>
          <w:r w:rsidRPr="007F6456">
            <w:rPr>
              <w:rFonts w:ascii="Lato" w:hAnsi="Lato"/>
              <w:color w:val="7F7F7F" w:themeColor="text1" w:themeTint="80"/>
              <w:sz w:val="20"/>
              <w:szCs w:val="20"/>
            </w:rPr>
            <w:t>/</w:t>
          </w:r>
          <w:r w:rsidRPr="007F6456">
            <w:rPr>
              <w:rFonts w:ascii="Lato" w:hAnsi="Lato"/>
              <w:color w:val="7F7F7F" w:themeColor="text1" w:themeTint="80"/>
              <w:sz w:val="20"/>
              <w:szCs w:val="20"/>
            </w:rPr>
            <w:fldChar w:fldCharType="begin"/>
          </w:r>
          <w:r w:rsidRPr="007F6456">
            <w:rPr>
              <w:rFonts w:ascii="Lato" w:hAnsi="Lato"/>
              <w:color w:val="7F7F7F" w:themeColor="text1" w:themeTint="80"/>
              <w:sz w:val="20"/>
              <w:szCs w:val="20"/>
            </w:rPr>
            <w:instrText xml:space="preserve"> NUMPAGES  \* Arabic  \* MERGEFORMAT </w:instrText>
          </w:r>
          <w:r w:rsidRPr="007F6456">
            <w:rPr>
              <w:rFonts w:ascii="Lato" w:hAnsi="Lato"/>
              <w:color w:val="7F7F7F" w:themeColor="text1" w:themeTint="80"/>
              <w:sz w:val="20"/>
              <w:szCs w:val="20"/>
            </w:rPr>
            <w:fldChar w:fldCharType="separate"/>
          </w:r>
          <w:r w:rsidRPr="007F6456">
            <w:rPr>
              <w:rFonts w:ascii="Lato" w:hAnsi="Lato"/>
              <w:noProof/>
              <w:color w:val="7F7F7F" w:themeColor="text1" w:themeTint="80"/>
              <w:sz w:val="20"/>
              <w:szCs w:val="20"/>
            </w:rPr>
            <w:t>3</w:t>
          </w:r>
          <w:r w:rsidRPr="007F6456">
            <w:rPr>
              <w:rFonts w:ascii="Lato" w:hAnsi="Lato"/>
              <w:color w:val="7F7F7F" w:themeColor="text1" w:themeTint="80"/>
              <w:sz w:val="20"/>
              <w:szCs w:val="20"/>
            </w:rPr>
            <w:fldChar w:fldCharType="end"/>
          </w:r>
        </w:p>
      </w:tc>
    </w:tr>
  </w:tbl>
  <w:p w14:paraId="55D08AAF" w14:textId="77777777" w:rsidR="00562601" w:rsidRDefault="00562601" w:rsidP="002A648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AB7E03" w14:textId="77777777" w:rsidR="0047651C" w:rsidRDefault="0047651C" w:rsidP="00650259">
      <w:pPr>
        <w:spacing w:line="240" w:lineRule="auto"/>
      </w:pPr>
      <w:r>
        <w:separator/>
      </w:r>
    </w:p>
  </w:footnote>
  <w:footnote w:type="continuationSeparator" w:id="0">
    <w:p w14:paraId="5D8F8477" w14:textId="77777777" w:rsidR="0047651C" w:rsidRDefault="0047651C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77"/>
      <w:gridCol w:w="5122"/>
      <w:gridCol w:w="1560"/>
      <w:gridCol w:w="2097"/>
    </w:tblGrid>
    <w:tr w:rsidR="00F56759" w:rsidRPr="00D655C7" w14:paraId="0BC2A06F" w14:textId="256BF860" w:rsidTr="006E56EE">
      <w:trPr>
        <w:trHeight w:hRule="exact" w:val="725"/>
      </w:trPr>
      <w:tc>
        <w:tcPr>
          <w:tcW w:w="1677" w:type="dxa"/>
        </w:tcPr>
        <w:p w14:paraId="1CB144AC" w14:textId="1C40B989" w:rsidR="00F56759" w:rsidRPr="00D655C7" w:rsidRDefault="00F56759" w:rsidP="00D655C7">
          <w:pPr>
            <w:pStyle w:val="Kop1"/>
            <w:spacing w:before="0" w:after="900"/>
            <w:rPr>
              <w:color w:val="auto"/>
              <w:sz w:val="20"/>
              <w:szCs w:val="20"/>
            </w:rPr>
          </w:pPr>
          <w:r w:rsidRPr="00D655C7">
            <w:rPr>
              <w:noProof/>
              <w:color w:val="auto"/>
              <w:sz w:val="20"/>
              <w:szCs w:val="20"/>
            </w:rPr>
            <w:drawing>
              <wp:inline distT="0" distB="0" distL="0" distR="0" wp14:anchorId="5D742F3A" wp14:editId="284DACE9">
                <wp:extent cx="620439" cy="409517"/>
                <wp:effectExtent l="0" t="0" r="8255" b="0"/>
                <wp:docPr id="2107105797" name="Afbeelding 2107105797" descr="Afbeelding met hart, Lettertype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0792998" name="Afbeelding 1" descr="Afbeelding met hart, Lettertype&#10;&#10;Automatisch gegenereerde beschrijv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032" cy="42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2" w:type="dxa"/>
        </w:tcPr>
        <w:p w14:paraId="474046A7" w14:textId="687B24A2" w:rsidR="00F56759" w:rsidRPr="00D655C7" w:rsidRDefault="00F56759" w:rsidP="00D655C7">
          <w:pPr>
            <w:pStyle w:val="Kop1"/>
            <w:spacing w:before="0" w:after="900"/>
            <w:jc w:val="center"/>
            <w:rPr>
              <w:rFonts w:ascii="Lato" w:hAnsi="Lato"/>
              <w:b w:val="0"/>
              <w:color w:val="auto"/>
              <w:sz w:val="20"/>
              <w:szCs w:val="20"/>
            </w:rPr>
          </w:pPr>
          <w:r w:rsidRPr="00D655C7">
            <w:rPr>
              <w:rFonts w:ascii="Lato" w:hAnsi="Lato"/>
              <w:b w:val="0"/>
              <w:bCs/>
              <w:color w:val="auto"/>
              <w:sz w:val="20"/>
              <w:szCs w:val="20"/>
            </w:rPr>
            <w:t>Klasseslager Het Vleesgegroet</w:t>
          </w:r>
          <w:r w:rsidRPr="00D655C7">
            <w:rPr>
              <w:rFonts w:ascii="Lato" w:hAnsi="Lato"/>
              <w:b w:val="0"/>
              <w:bCs/>
              <w:color w:val="auto"/>
              <w:sz w:val="20"/>
              <w:szCs w:val="20"/>
            </w:rPr>
            <w:br/>
          </w:r>
          <w:r>
            <w:rPr>
              <w:rFonts w:ascii="Lato" w:hAnsi="Lato"/>
              <w:b w:val="0"/>
              <w:bCs/>
              <w:color w:val="auto"/>
              <w:sz w:val="20"/>
              <w:szCs w:val="20"/>
            </w:rPr>
            <w:br/>
            <w:t>Gezellig feesten begint bij uw Klasseslager !</w:t>
          </w:r>
        </w:p>
        <w:p w14:paraId="57A4311B" w14:textId="07E33E67" w:rsidR="00F56759" w:rsidRPr="00D655C7" w:rsidRDefault="00F56759">
          <w:pPr>
            <w:pStyle w:val="Koptekst"/>
            <w:rPr>
              <w:color w:val="auto"/>
              <w:sz w:val="20"/>
              <w:szCs w:val="20"/>
            </w:rPr>
          </w:pPr>
        </w:p>
      </w:tc>
      <w:tc>
        <w:tcPr>
          <w:tcW w:w="1560" w:type="dxa"/>
          <w:tcBorders>
            <w:right w:val="single" w:sz="4" w:space="0" w:color="auto"/>
          </w:tcBorders>
        </w:tcPr>
        <w:p w14:paraId="50FCC29B" w14:textId="357CF77F" w:rsidR="00F56759" w:rsidRPr="00D655C7" w:rsidRDefault="00F56759" w:rsidP="00F56759">
          <w:pPr>
            <w:pStyle w:val="Koptekst"/>
            <w:jc w:val="right"/>
            <w:rPr>
              <w:color w:val="auto"/>
              <w:sz w:val="20"/>
              <w:szCs w:val="20"/>
            </w:rPr>
          </w:pPr>
          <w:r>
            <w:object w:dxaOrig="5039" w:dyaOrig="2670" w14:anchorId="1B1FFEC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5.25pt;height:34.5pt">
                <v:imagedata r:id="rId2" o:title=""/>
              </v:shape>
              <o:OLEObject Type="Embed" ProgID="PBrush" ShapeID="_x0000_i1025" DrawAspect="Content" ObjectID="_1824546438" r:id="rId3"/>
            </w:object>
          </w:r>
        </w:p>
      </w:tc>
      <w:tc>
        <w:tcPr>
          <w:tcW w:w="20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A242EBA" w14:textId="1082CBB7" w:rsidR="00F56759" w:rsidRPr="00D655C7" w:rsidRDefault="00F56759" w:rsidP="003D060C">
          <w:pPr>
            <w:pStyle w:val="Koptekst"/>
            <w:rPr>
              <w:color w:val="auto"/>
              <w:sz w:val="20"/>
              <w:szCs w:val="20"/>
            </w:rPr>
          </w:pPr>
        </w:p>
      </w:tc>
    </w:tr>
  </w:tbl>
  <w:p w14:paraId="28AABA53" w14:textId="77777777" w:rsidR="00095014" w:rsidRPr="00D655C7" w:rsidRDefault="00095014" w:rsidP="00B12210">
    <w:pPr>
      <w:pStyle w:val="Kopteks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06336394">
    <w:abstractNumId w:val="11"/>
  </w:num>
  <w:num w:numId="2" w16cid:durableId="805780105">
    <w:abstractNumId w:val="7"/>
  </w:num>
  <w:num w:numId="3" w16cid:durableId="91439859">
    <w:abstractNumId w:val="15"/>
  </w:num>
  <w:num w:numId="4" w16cid:durableId="2041002855">
    <w:abstractNumId w:val="12"/>
  </w:num>
  <w:num w:numId="5" w16cid:durableId="1301576740">
    <w:abstractNumId w:val="13"/>
  </w:num>
  <w:num w:numId="6" w16cid:durableId="739519115">
    <w:abstractNumId w:val="19"/>
  </w:num>
  <w:num w:numId="7" w16cid:durableId="264388515">
    <w:abstractNumId w:val="6"/>
  </w:num>
  <w:num w:numId="8" w16cid:durableId="91433619">
    <w:abstractNumId w:val="10"/>
  </w:num>
  <w:num w:numId="9" w16cid:durableId="1175657465">
    <w:abstractNumId w:val="17"/>
  </w:num>
  <w:num w:numId="10" w16cid:durableId="1964773213">
    <w:abstractNumId w:val="1"/>
  </w:num>
  <w:num w:numId="11" w16cid:durableId="1397625025">
    <w:abstractNumId w:val="5"/>
  </w:num>
  <w:num w:numId="12" w16cid:durableId="1739669199">
    <w:abstractNumId w:val="0"/>
  </w:num>
  <w:num w:numId="13" w16cid:durableId="1412777605">
    <w:abstractNumId w:val="2"/>
  </w:num>
  <w:num w:numId="14" w16cid:durableId="1716150237">
    <w:abstractNumId w:val="9"/>
  </w:num>
  <w:num w:numId="15" w16cid:durableId="256598270">
    <w:abstractNumId w:val="8"/>
  </w:num>
  <w:num w:numId="16" w16cid:durableId="1842889405">
    <w:abstractNumId w:val="16"/>
  </w:num>
  <w:num w:numId="17" w16cid:durableId="1190147304">
    <w:abstractNumId w:val="3"/>
  </w:num>
  <w:num w:numId="18" w16cid:durableId="1685936857">
    <w:abstractNumId w:val="21"/>
  </w:num>
  <w:num w:numId="19" w16cid:durableId="142698183">
    <w:abstractNumId w:val="18"/>
  </w:num>
  <w:num w:numId="20" w16cid:durableId="1892185677">
    <w:abstractNumId w:val="14"/>
  </w:num>
  <w:num w:numId="21" w16cid:durableId="553352623">
    <w:abstractNumId w:val="20"/>
  </w:num>
  <w:num w:numId="22" w16cid:durableId="78435136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C8A"/>
    <w:rsid w:val="00003B30"/>
    <w:rsid w:val="0001739C"/>
    <w:rsid w:val="00026932"/>
    <w:rsid w:val="00030341"/>
    <w:rsid w:val="00030734"/>
    <w:rsid w:val="00032882"/>
    <w:rsid w:val="00034204"/>
    <w:rsid w:val="00035759"/>
    <w:rsid w:val="00040481"/>
    <w:rsid w:val="00045CA6"/>
    <w:rsid w:val="00046615"/>
    <w:rsid w:val="00052382"/>
    <w:rsid w:val="000575FA"/>
    <w:rsid w:val="00060459"/>
    <w:rsid w:val="0006568A"/>
    <w:rsid w:val="00076F0F"/>
    <w:rsid w:val="00084253"/>
    <w:rsid w:val="00091D94"/>
    <w:rsid w:val="00095014"/>
    <w:rsid w:val="000A05DD"/>
    <w:rsid w:val="000A48BB"/>
    <w:rsid w:val="000A7840"/>
    <w:rsid w:val="000B1CE4"/>
    <w:rsid w:val="000C1C6E"/>
    <w:rsid w:val="000D0485"/>
    <w:rsid w:val="000D1F49"/>
    <w:rsid w:val="000D46CC"/>
    <w:rsid w:val="000F5C88"/>
    <w:rsid w:val="0011113A"/>
    <w:rsid w:val="00124F47"/>
    <w:rsid w:val="0013375F"/>
    <w:rsid w:val="00151457"/>
    <w:rsid w:val="00153F8F"/>
    <w:rsid w:val="00164152"/>
    <w:rsid w:val="00164381"/>
    <w:rsid w:val="001646AE"/>
    <w:rsid w:val="001727CA"/>
    <w:rsid w:val="00173759"/>
    <w:rsid w:val="00177D52"/>
    <w:rsid w:val="001831AB"/>
    <w:rsid w:val="001954DB"/>
    <w:rsid w:val="00197E1B"/>
    <w:rsid w:val="001A5D21"/>
    <w:rsid w:val="001A78F1"/>
    <w:rsid w:val="001B23B8"/>
    <w:rsid w:val="001B390B"/>
    <w:rsid w:val="001D3DBF"/>
    <w:rsid w:val="001E0603"/>
    <w:rsid w:val="001E3E0D"/>
    <w:rsid w:val="001E4E2C"/>
    <w:rsid w:val="00202EA4"/>
    <w:rsid w:val="002126B6"/>
    <w:rsid w:val="0022278F"/>
    <w:rsid w:val="0022639E"/>
    <w:rsid w:val="002312AC"/>
    <w:rsid w:val="00237B5B"/>
    <w:rsid w:val="002409B8"/>
    <w:rsid w:val="00257703"/>
    <w:rsid w:val="00261C01"/>
    <w:rsid w:val="00276EE2"/>
    <w:rsid w:val="002771D6"/>
    <w:rsid w:val="00296247"/>
    <w:rsid w:val="002969B2"/>
    <w:rsid w:val="00297D7A"/>
    <w:rsid w:val="002A42A3"/>
    <w:rsid w:val="002A4ED5"/>
    <w:rsid w:val="002A648D"/>
    <w:rsid w:val="002B69B4"/>
    <w:rsid w:val="002C202E"/>
    <w:rsid w:val="002C56E6"/>
    <w:rsid w:val="002D197E"/>
    <w:rsid w:val="002D3A9F"/>
    <w:rsid w:val="002D3B25"/>
    <w:rsid w:val="002E1142"/>
    <w:rsid w:val="002F1B51"/>
    <w:rsid w:val="002F32BA"/>
    <w:rsid w:val="002F77FA"/>
    <w:rsid w:val="00300F3A"/>
    <w:rsid w:val="00306370"/>
    <w:rsid w:val="003170D5"/>
    <w:rsid w:val="00335018"/>
    <w:rsid w:val="00342587"/>
    <w:rsid w:val="00352A17"/>
    <w:rsid w:val="00354B3D"/>
    <w:rsid w:val="00361E11"/>
    <w:rsid w:val="0037514F"/>
    <w:rsid w:val="00375FA6"/>
    <w:rsid w:val="003826D0"/>
    <w:rsid w:val="00387024"/>
    <w:rsid w:val="0039760F"/>
    <w:rsid w:val="003A14C4"/>
    <w:rsid w:val="003A27A9"/>
    <w:rsid w:val="003A7E1A"/>
    <w:rsid w:val="003B4744"/>
    <w:rsid w:val="003B5888"/>
    <w:rsid w:val="003C3D0E"/>
    <w:rsid w:val="003D060C"/>
    <w:rsid w:val="003F0847"/>
    <w:rsid w:val="003F2726"/>
    <w:rsid w:val="003F5577"/>
    <w:rsid w:val="0040090B"/>
    <w:rsid w:val="00401C3E"/>
    <w:rsid w:val="00405A00"/>
    <w:rsid w:val="004111FB"/>
    <w:rsid w:val="0043041D"/>
    <w:rsid w:val="00433C78"/>
    <w:rsid w:val="004340C6"/>
    <w:rsid w:val="00444076"/>
    <w:rsid w:val="00444D51"/>
    <w:rsid w:val="00446538"/>
    <w:rsid w:val="00462842"/>
    <w:rsid w:val="0046302A"/>
    <w:rsid w:val="0047651C"/>
    <w:rsid w:val="00477DC7"/>
    <w:rsid w:val="00487D2D"/>
    <w:rsid w:val="004929B3"/>
    <w:rsid w:val="004D3DB2"/>
    <w:rsid w:val="004D4FD0"/>
    <w:rsid w:val="004D5548"/>
    <w:rsid w:val="004D5D62"/>
    <w:rsid w:val="004D6FE4"/>
    <w:rsid w:val="004D7DDF"/>
    <w:rsid w:val="004E02EC"/>
    <w:rsid w:val="004E362E"/>
    <w:rsid w:val="004F3AD3"/>
    <w:rsid w:val="00502379"/>
    <w:rsid w:val="005112D0"/>
    <w:rsid w:val="005157C3"/>
    <w:rsid w:val="00521ED4"/>
    <w:rsid w:val="00524A8B"/>
    <w:rsid w:val="00524C53"/>
    <w:rsid w:val="00526EC5"/>
    <w:rsid w:val="00532DC9"/>
    <w:rsid w:val="00543DF2"/>
    <w:rsid w:val="0054657B"/>
    <w:rsid w:val="005467AD"/>
    <w:rsid w:val="00550E0A"/>
    <w:rsid w:val="00562601"/>
    <w:rsid w:val="00565FD5"/>
    <w:rsid w:val="0057256E"/>
    <w:rsid w:val="00572AC2"/>
    <w:rsid w:val="00577E06"/>
    <w:rsid w:val="0058007B"/>
    <w:rsid w:val="00582B1C"/>
    <w:rsid w:val="00592DE6"/>
    <w:rsid w:val="005A280F"/>
    <w:rsid w:val="005A3BF7"/>
    <w:rsid w:val="005A649F"/>
    <w:rsid w:val="005D0CCF"/>
    <w:rsid w:val="005D30FA"/>
    <w:rsid w:val="005E2490"/>
    <w:rsid w:val="005F2035"/>
    <w:rsid w:val="005F2E7E"/>
    <w:rsid w:val="005F4FDF"/>
    <w:rsid w:val="005F7438"/>
    <w:rsid w:val="005F7990"/>
    <w:rsid w:val="00600695"/>
    <w:rsid w:val="00604FAB"/>
    <w:rsid w:val="0061113A"/>
    <w:rsid w:val="006250A2"/>
    <w:rsid w:val="00635051"/>
    <w:rsid w:val="0063739C"/>
    <w:rsid w:val="00637FE8"/>
    <w:rsid w:val="00650259"/>
    <w:rsid w:val="00662D52"/>
    <w:rsid w:val="00663978"/>
    <w:rsid w:val="006655ED"/>
    <w:rsid w:val="00666408"/>
    <w:rsid w:val="00666ADF"/>
    <w:rsid w:val="00684822"/>
    <w:rsid w:val="0069573B"/>
    <w:rsid w:val="006C3767"/>
    <w:rsid w:val="006C5932"/>
    <w:rsid w:val="006D6020"/>
    <w:rsid w:val="006E0393"/>
    <w:rsid w:val="006E2B5C"/>
    <w:rsid w:val="006E56EE"/>
    <w:rsid w:val="006F1E83"/>
    <w:rsid w:val="00700886"/>
    <w:rsid w:val="00725B79"/>
    <w:rsid w:val="007448E9"/>
    <w:rsid w:val="00754D8A"/>
    <w:rsid w:val="00766FE8"/>
    <w:rsid w:val="00770F25"/>
    <w:rsid w:val="00771D60"/>
    <w:rsid w:val="00775001"/>
    <w:rsid w:val="007877C4"/>
    <w:rsid w:val="00787DD4"/>
    <w:rsid w:val="00790F45"/>
    <w:rsid w:val="007A35A8"/>
    <w:rsid w:val="007A6795"/>
    <w:rsid w:val="007B0A85"/>
    <w:rsid w:val="007B7666"/>
    <w:rsid w:val="007C17DB"/>
    <w:rsid w:val="007C6A52"/>
    <w:rsid w:val="007D41E1"/>
    <w:rsid w:val="007F6456"/>
    <w:rsid w:val="00803A41"/>
    <w:rsid w:val="00803BBD"/>
    <w:rsid w:val="00806FF3"/>
    <w:rsid w:val="008141AD"/>
    <w:rsid w:val="0082043E"/>
    <w:rsid w:val="00821445"/>
    <w:rsid w:val="00821AD8"/>
    <w:rsid w:val="00825BE0"/>
    <w:rsid w:val="0084231B"/>
    <w:rsid w:val="00850920"/>
    <w:rsid w:val="00872990"/>
    <w:rsid w:val="00876C34"/>
    <w:rsid w:val="00883119"/>
    <w:rsid w:val="008A131C"/>
    <w:rsid w:val="008B4838"/>
    <w:rsid w:val="008C0E3F"/>
    <w:rsid w:val="008E203A"/>
    <w:rsid w:val="008F28F5"/>
    <w:rsid w:val="0090021E"/>
    <w:rsid w:val="00905BCD"/>
    <w:rsid w:val="00910C84"/>
    <w:rsid w:val="0091229C"/>
    <w:rsid w:val="00912F15"/>
    <w:rsid w:val="00913790"/>
    <w:rsid w:val="0093664F"/>
    <w:rsid w:val="00940E73"/>
    <w:rsid w:val="009411FE"/>
    <w:rsid w:val="009414AB"/>
    <w:rsid w:val="00951998"/>
    <w:rsid w:val="0096015B"/>
    <w:rsid w:val="009605BB"/>
    <w:rsid w:val="0097002C"/>
    <w:rsid w:val="009753A7"/>
    <w:rsid w:val="00977E91"/>
    <w:rsid w:val="0098597D"/>
    <w:rsid w:val="00991B30"/>
    <w:rsid w:val="009A7EAA"/>
    <w:rsid w:val="009C460D"/>
    <w:rsid w:val="009C7775"/>
    <w:rsid w:val="009D2D75"/>
    <w:rsid w:val="009D406B"/>
    <w:rsid w:val="009F0644"/>
    <w:rsid w:val="009F2638"/>
    <w:rsid w:val="009F2F30"/>
    <w:rsid w:val="009F380F"/>
    <w:rsid w:val="009F4702"/>
    <w:rsid w:val="009F619A"/>
    <w:rsid w:val="009F6DDE"/>
    <w:rsid w:val="00A1235C"/>
    <w:rsid w:val="00A12C36"/>
    <w:rsid w:val="00A34A0B"/>
    <w:rsid w:val="00A35C9D"/>
    <w:rsid w:val="00A370A8"/>
    <w:rsid w:val="00A3718C"/>
    <w:rsid w:val="00A421B8"/>
    <w:rsid w:val="00A45F3F"/>
    <w:rsid w:val="00A52403"/>
    <w:rsid w:val="00A577A0"/>
    <w:rsid w:val="00A60442"/>
    <w:rsid w:val="00A673CE"/>
    <w:rsid w:val="00A70FF3"/>
    <w:rsid w:val="00A74AF0"/>
    <w:rsid w:val="00A95EA0"/>
    <w:rsid w:val="00A97C8A"/>
    <w:rsid w:val="00AA303F"/>
    <w:rsid w:val="00AA3CE5"/>
    <w:rsid w:val="00AA661F"/>
    <w:rsid w:val="00AC2926"/>
    <w:rsid w:val="00AC4FF7"/>
    <w:rsid w:val="00AD0525"/>
    <w:rsid w:val="00AD332F"/>
    <w:rsid w:val="00AE0172"/>
    <w:rsid w:val="00AE2FA0"/>
    <w:rsid w:val="00AE71B5"/>
    <w:rsid w:val="00AF0FE9"/>
    <w:rsid w:val="00AF23E4"/>
    <w:rsid w:val="00B02D82"/>
    <w:rsid w:val="00B04A50"/>
    <w:rsid w:val="00B119AA"/>
    <w:rsid w:val="00B12210"/>
    <w:rsid w:val="00B13313"/>
    <w:rsid w:val="00B160CA"/>
    <w:rsid w:val="00B310CE"/>
    <w:rsid w:val="00B32EB0"/>
    <w:rsid w:val="00B32F2D"/>
    <w:rsid w:val="00B36983"/>
    <w:rsid w:val="00B42807"/>
    <w:rsid w:val="00B61C80"/>
    <w:rsid w:val="00B62302"/>
    <w:rsid w:val="00B6248E"/>
    <w:rsid w:val="00B63D17"/>
    <w:rsid w:val="00B64730"/>
    <w:rsid w:val="00B66674"/>
    <w:rsid w:val="00B7018B"/>
    <w:rsid w:val="00B91CEB"/>
    <w:rsid w:val="00BA1510"/>
    <w:rsid w:val="00BA2213"/>
    <w:rsid w:val="00BA2873"/>
    <w:rsid w:val="00BA3923"/>
    <w:rsid w:val="00BB3069"/>
    <w:rsid w:val="00BC1356"/>
    <w:rsid w:val="00BC4BBB"/>
    <w:rsid w:val="00BD2106"/>
    <w:rsid w:val="00BD4753"/>
    <w:rsid w:val="00BD5CB1"/>
    <w:rsid w:val="00BE447F"/>
    <w:rsid w:val="00BE62EE"/>
    <w:rsid w:val="00BF3451"/>
    <w:rsid w:val="00C0018A"/>
    <w:rsid w:val="00C003BA"/>
    <w:rsid w:val="00C04934"/>
    <w:rsid w:val="00C20A89"/>
    <w:rsid w:val="00C246C3"/>
    <w:rsid w:val="00C34CFC"/>
    <w:rsid w:val="00C3568F"/>
    <w:rsid w:val="00C427EB"/>
    <w:rsid w:val="00C42C5B"/>
    <w:rsid w:val="00C42CB1"/>
    <w:rsid w:val="00C46878"/>
    <w:rsid w:val="00C51A9C"/>
    <w:rsid w:val="00C52556"/>
    <w:rsid w:val="00C6049E"/>
    <w:rsid w:val="00C81922"/>
    <w:rsid w:val="00C83264"/>
    <w:rsid w:val="00CB4A51"/>
    <w:rsid w:val="00CB7944"/>
    <w:rsid w:val="00CC50B6"/>
    <w:rsid w:val="00CD4532"/>
    <w:rsid w:val="00CD47B0"/>
    <w:rsid w:val="00CE4A8D"/>
    <w:rsid w:val="00CE5E74"/>
    <w:rsid w:val="00CE6104"/>
    <w:rsid w:val="00CE7918"/>
    <w:rsid w:val="00CF1F3A"/>
    <w:rsid w:val="00CF6E25"/>
    <w:rsid w:val="00D00D7D"/>
    <w:rsid w:val="00D040B5"/>
    <w:rsid w:val="00D05D44"/>
    <w:rsid w:val="00D07BE6"/>
    <w:rsid w:val="00D16163"/>
    <w:rsid w:val="00D26BF9"/>
    <w:rsid w:val="00D27983"/>
    <w:rsid w:val="00D54169"/>
    <w:rsid w:val="00D5559C"/>
    <w:rsid w:val="00D655C7"/>
    <w:rsid w:val="00D81634"/>
    <w:rsid w:val="00D835AE"/>
    <w:rsid w:val="00D8385C"/>
    <w:rsid w:val="00DA3051"/>
    <w:rsid w:val="00DA329D"/>
    <w:rsid w:val="00DB3FAD"/>
    <w:rsid w:val="00DB57EB"/>
    <w:rsid w:val="00DB7988"/>
    <w:rsid w:val="00DC0998"/>
    <w:rsid w:val="00DC4C35"/>
    <w:rsid w:val="00DC60D1"/>
    <w:rsid w:val="00DC61D0"/>
    <w:rsid w:val="00DC6E00"/>
    <w:rsid w:val="00DD3E49"/>
    <w:rsid w:val="00DD434F"/>
    <w:rsid w:val="00DD447B"/>
    <w:rsid w:val="00DE1306"/>
    <w:rsid w:val="00DE1C8D"/>
    <w:rsid w:val="00DF0832"/>
    <w:rsid w:val="00DF532F"/>
    <w:rsid w:val="00DF6DFD"/>
    <w:rsid w:val="00DF6F90"/>
    <w:rsid w:val="00E03CD7"/>
    <w:rsid w:val="00E0535A"/>
    <w:rsid w:val="00E14589"/>
    <w:rsid w:val="00E1476B"/>
    <w:rsid w:val="00E25AC7"/>
    <w:rsid w:val="00E264E6"/>
    <w:rsid w:val="00E31F94"/>
    <w:rsid w:val="00E356D7"/>
    <w:rsid w:val="00E61C09"/>
    <w:rsid w:val="00E677FE"/>
    <w:rsid w:val="00E70B40"/>
    <w:rsid w:val="00E73847"/>
    <w:rsid w:val="00E81C58"/>
    <w:rsid w:val="00E8599D"/>
    <w:rsid w:val="00E92C5C"/>
    <w:rsid w:val="00EA1F20"/>
    <w:rsid w:val="00EA495A"/>
    <w:rsid w:val="00EA61CF"/>
    <w:rsid w:val="00EB3B58"/>
    <w:rsid w:val="00EC6240"/>
    <w:rsid w:val="00EC7359"/>
    <w:rsid w:val="00EC79BB"/>
    <w:rsid w:val="00EC7E9A"/>
    <w:rsid w:val="00EE3054"/>
    <w:rsid w:val="00EF1B73"/>
    <w:rsid w:val="00EF6389"/>
    <w:rsid w:val="00F00606"/>
    <w:rsid w:val="00F01256"/>
    <w:rsid w:val="00F42437"/>
    <w:rsid w:val="00F53439"/>
    <w:rsid w:val="00F5418C"/>
    <w:rsid w:val="00F549BE"/>
    <w:rsid w:val="00F56759"/>
    <w:rsid w:val="00F56F68"/>
    <w:rsid w:val="00F642C9"/>
    <w:rsid w:val="00F64CD6"/>
    <w:rsid w:val="00F7661E"/>
    <w:rsid w:val="00F96951"/>
    <w:rsid w:val="00F97040"/>
    <w:rsid w:val="00FC32D9"/>
    <w:rsid w:val="00FC746A"/>
    <w:rsid w:val="00FC7475"/>
    <w:rsid w:val="00FE2E33"/>
    <w:rsid w:val="00FE6CDC"/>
    <w:rsid w:val="00FE78A0"/>
    <w:rsid w:val="00FF2887"/>
    <w:rsid w:val="00FF2ACF"/>
    <w:rsid w:val="00FF3C5E"/>
    <w:rsid w:val="00FF3FFE"/>
    <w:rsid w:val="00FF4DFD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206D4"/>
  <w15:chartTrackingRefBased/>
  <w15:docId w15:val="{01FBD907-A362-40D2-8FB5-E4E7E4AF2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AF0FE9"/>
    <w:pPr>
      <w:spacing w:before="120" w:after="0"/>
    </w:pPr>
    <w:rPr>
      <w:sz w:val="24"/>
    </w:rPr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0D1F49"/>
    <w:pPr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562601"/>
    <w:rPr>
      <w:b/>
      <w:bCs/>
      <w:color w:val="694A77"/>
      <w:sz w:val="24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6260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A648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562601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56260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  <w:style w:type="paragraph" w:customStyle="1" w:styleId="Tabelkopteksten">
    <w:name w:val="Tabelkopteksten"/>
    <w:basedOn w:val="Standaard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elsubkoppen">
    <w:name w:val="Tabelsubkoppen"/>
    <w:basedOn w:val="Standaard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al">
    <w:name w:val="Totaal"/>
    <w:basedOn w:val="Standaard"/>
    <w:next w:val="Standaard"/>
    <w:link w:val="Totaalaantaltekens"/>
    <w:uiPriority w:val="1"/>
    <w:qFormat/>
    <w:rsid w:val="002A648D"/>
    <w:rPr>
      <w:b/>
    </w:rPr>
  </w:style>
  <w:style w:type="character" w:customStyle="1" w:styleId="Totaalaantaltekens">
    <w:name w:val="Totaal aantal tekens"/>
    <w:basedOn w:val="Standaardalinea-lettertype"/>
    <w:link w:val="Totaal"/>
    <w:uiPriority w:val="1"/>
    <w:rsid w:val="002A648D"/>
    <w:rPr>
      <w:b/>
      <w:sz w:val="24"/>
    </w:rPr>
  </w:style>
  <w:style w:type="character" w:styleId="Onopgelostemelding">
    <w:name w:val="Unresolved Mention"/>
    <w:basedOn w:val="Standaardalinea-lettertype"/>
    <w:uiPriority w:val="99"/>
    <w:semiHidden/>
    <w:rsid w:val="009700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43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va_k72hh92\AppData\Roaming\Microsoft\Templates\Bestelformulier%20voor%20logowe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58F9E6FC8A44E0E9C5E51AAD5AB73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3C7EB1-167C-4568-8411-72C7BB9BF150}"/>
      </w:docPartPr>
      <w:docPartBody>
        <w:p w:rsidR="00004A8F" w:rsidRDefault="00A84FBD" w:rsidP="00A84FBD">
          <w:pPr>
            <w:pStyle w:val="658F9E6FC8A44E0E9C5E51AAD5AB7333"/>
          </w:pPr>
          <w:r w:rsidRPr="002A4ED5">
            <w:rPr>
              <w:lang w:bidi="nl-NL"/>
            </w:rPr>
            <w:t>E-mailadres</w:t>
          </w:r>
        </w:p>
      </w:docPartBody>
    </w:docPart>
    <w:docPart>
      <w:docPartPr>
        <w:name w:val="7BB3C4F0EDB04095865A39D5D3AF60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E76B68-AFB7-465C-84DE-8962A14FF035}"/>
      </w:docPartPr>
      <w:docPartBody>
        <w:p w:rsidR="00004A8F" w:rsidRDefault="00A84FBD" w:rsidP="00A84FBD">
          <w:pPr>
            <w:pStyle w:val="7BB3C4F0EDB04095865A39D5D3AF604F"/>
          </w:pPr>
          <w:r w:rsidRPr="002A4ED5">
            <w:rPr>
              <w:lang w:bidi="nl-NL"/>
            </w:rPr>
            <w:t>Telefoon</w:t>
          </w:r>
        </w:p>
      </w:docPartBody>
    </w:docPart>
    <w:docPart>
      <w:docPartPr>
        <w:name w:val="DFD88C49375C47E0A0FBEAB22D6BBB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732506-14B5-415C-9A2A-9763DB125B44}"/>
      </w:docPartPr>
      <w:docPartBody>
        <w:p w:rsidR="00004A8F" w:rsidRDefault="00A84FBD" w:rsidP="00A84FBD">
          <w:pPr>
            <w:pStyle w:val="DFD88C49375C47E0A0FBEAB22D6BBBC1"/>
          </w:pPr>
          <w:r w:rsidRPr="002A4ED5">
            <w:rPr>
              <w:lang w:bidi="nl-NL"/>
            </w:rPr>
            <w:t>Adres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79A"/>
    <w:rsid w:val="00004056"/>
    <w:rsid w:val="00004A8F"/>
    <w:rsid w:val="00082E59"/>
    <w:rsid w:val="00100EAC"/>
    <w:rsid w:val="001F31A9"/>
    <w:rsid w:val="002D3B25"/>
    <w:rsid w:val="0032379A"/>
    <w:rsid w:val="00375FA6"/>
    <w:rsid w:val="00415A88"/>
    <w:rsid w:val="00435946"/>
    <w:rsid w:val="004D6FE4"/>
    <w:rsid w:val="004E362E"/>
    <w:rsid w:val="004F3AD3"/>
    <w:rsid w:val="00535B53"/>
    <w:rsid w:val="005669C9"/>
    <w:rsid w:val="00594F68"/>
    <w:rsid w:val="006369AE"/>
    <w:rsid w:val="00637FE8"/>
    <w:rsid w:val="00652A22"/>
    <w:rsid w:val="007421C7"/>
    <w:rsid w:val="007448E9"/>
    <w:rsid w:val="00760041"/>
    <w:rsid w:val="00782A56"/>
    <w:rsid w:val="00797C1D"/>
    <w:rsid w:val="007D41E1"/>
    <w:rsid w:val="007E0315"/>
    <w:rsid w:val="008141AD"/>
    <w:rsid w:val="00883119"/>
    <w:rsid w:val="00910C84"/>
    <w:rsid w:val="0093664F"/>
    <w:rsid w:val="00965B67"/>
    <w:rsid w:val="00972BEB"/>
    <w:rsid w:val="00A84FBD"/>
    <w:rsid w:val="00AA303F"/>
    <w:rsid w:val="00B00837"/>
    <w:rsid w:val="00B1525F"/>
    <w:rsid w:val="00B45E2F"/>
    <w:rsid w:val="00BE1369"/>
    <w:rsid w:val="00BE3B39"/>
    <w:rsid w:val="00C36CD7"/>
    <w:rsid w:val="00C51A9C"/>
    <w:rsid w:val="00C666DF"/>
    <w:rsid w:val="00C90F57"/>
    <w:rsid w:val="00D90B66"/>
    <w:rsid w:val="00DC61D0"/>
    <w:rsid w:val="00E264E6"/>
    <w:rsid w:val="00EF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658F9E6FC8A44E0E9C5E51AAD5AB7333">
    <w:name w:val="658F9E6FC8A44E0E9C5E51AAD5AB7333"/>
    <w:rsid w:val="00A84FBD"/>
    <w:pPr>
      <w:spacing w:line="278" w:lineRule="auto"/>
    </w:pPr>
    <w:rPr>
      <w:sz w:val="24"/>
      <w:szCs w:val="24"/>
      <w:lang w:val="nl-BE" w:eastAsia="nl-BE"/>
    </w:rPr>
  </w:style>
  <w:style w:type="paragraph" w:customStyle="1" w:styleId="7BB3C4F0EDB04095865A39D5D3AF604F">
    <w:name w:val="7BB3C4F0EDB04095865A39D5D3AF604F"/>
    <w:rsid w:val="00A84FBD"/>
    <w:pPr>
      <w:spacing w:line="278" w:lineRule="auto"/>
    </w:pPr>
    <w:rPr>
      <w:sz w:val="24"/>
      <w:szCs w:val="24"/>
      <w:lang w:val="nl-BE" w:eastAsia="nl-BE"/>
    </w:rPr>
  </w:style>
  <w:style w:type="paragraph" w:customStyle="1" w:styleId="DFD88C49375C47E0A0FBEAB22D6BBBC1">
    <w:name w:val="DFD88C49375C47E0A0FBEAB22D6BBBC1"/>
    <w:rsid w:val="00A84FBD"/>
    <w:pPr>
      <w:spacing w:line="278" w:lineRule="auto"/>
    </w:pPr>
    <w:rPr>
      <w:sz w:val="24"/>
      <w:szCs w:val="24"/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029E0-8EB5-489D-B37E-FA34294CE0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Bestelformulier voor logowear</Template>
  <TotalTime>27</TotalTime>
  <Pages>3</Pages>
  <Words>646</Words>
  <Characters>3076</Characters>
  <Application>Microsoft Office Word</Application>
  <DocSecurity>0</DocSecurity>
  <Lines>268</Lines>
  <Paragraphs>247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Van Laer</dc:creator>
  <cp:keywords/>
  <dc:description/>
  <cp:lastModifiedBy>tijs van laer</cp:lastModifiedBy>
  <cp:revision>9</cp:revision>
  <cp:lastPrinted>2025-11-13T12:41:00Z</cp:lastPrinted>
  <dcterms:created xsi:type="dcterms:W3CDTF">2025-11-02T20:09:00Z</dcterms:created>
  <dcterms:modified xsi:type="dcterms:W3CDTF">2025-11-13T12:41:00Z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